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65D61" w:rsidRPr="000940B3" w:rsidRDefault="006D62FA" w:rsidP="000940B3">
      <w:pPr>
        <w:spacing w:line="480" w:lineRule="exact"/>
        <w:ind w:left="-90"/>
        <w:jc w:val="right"/>
        <w:rPr>
          <w:rFonts w:ascii="Arial" w:hAnsi="Arial" w:cs="Arial"/>
          <w:b/>
          <w:sz w:val="28"/>
          <w:szCs w:val="28"/>
        </w:rPr>
      </w:pPr>
      <w:r w:rsidRPr="000940B3">
        <w:rPr>
          <w:rFonts w:ascii="Arial" w:hAnsi="Arial" w:cs="Arial"/>
          <w:b/>
          <w:sz w:val="28"/>
          <w:szCs w:val="28"/>
        </w:rPr>
        <w:t>Chapter 2</w:t>
      </w:r>
    </w:p>
    <w:p w:rsidR="006D62FA" w:rsidRPr="000940B3" w:rsidRDefault="00CA0861" w:rsidP="000940B3">
      <w:pPr>
        <w:spacing w:line="480" w:lineRule="exact"/>
        <w:ind w:left="-90"/>
        <w:jc w:val="right"/>
        <w:rPr>
          <w:rFonts w:ascii="Arial" w:hAnsi="Arial" w:cs="Arial"/>
          <w:b/>
          <w:sz w:val="28"/>
          <w:szCs w:val="28"/>
        </w:rPr>
      </w:pPr>
      <w:r>
        <w:rPr>
          <w:rFonts w:ascii="Arial" w:hAnsi="Arial" w:cs="Arial"/>
          <w:b/>
          <w:sz w:val="28"/>
          <w:szCs w:val="28"/>
        </w:rPr>
        <w:t xml:space="preserve">Describing Data: </w:t>
      </w:r>
      <w:r w:rsidR="006D62FA" w:rsidRPr="000940B3">
        <w:rPr>
          <w:rFonts w:ascii="Arial" w:hAnsi="Arial" w:cs="Arial"/>
          <w:b/>
          <w:sz w:val="28"/>
          <w:szCs w:val="28"/>
        </w:rPr>
        <w:t xml:space="preserve">Frequency </w:t>
      </w:r>
      <w:r w:rsidR="00BE56F0" w:rsidRPr="000940B3">
        <w:rPr>
          <w:rFonts w:ascii="Arial" w:hAnsi="Arial" w:cs="Arial"/>
          <w:b/>
          <w:sz w:val="28"/>
          <w:szCs w:val="28"/>
        </w:rPr>
        <w:t xml:space="preserve">Tables, Frequency </w:t>
      </w:r>
      <w:r w:rsidR="006D62FA" w:rsidRPr="000940B3">
        <w:rPr>
          <w:rFonts w:ascii="Arial" w:hAnsi="Arial" w:cs="Arial"/>
          <w:b/>
          <w:sz w:val="28"/>
          <w:szCs w:val="28"/>
        </w:rPr>
        <w:t>Distributions</w:t>
      </w:r>
      <w:r>
        <w:rPr>
          <w:rFonts w:ascii="Arial" w:hAnsi="Arial" w:cs="Arial"/>
          <w:b/>
          <w:sz w:val="28"/>
          <w:szCs w:val="28"/>
        </w:rPr>
        <w:t>,</w:t>
      </w:r>
      <w:r w:rsidR="006D62FA" w:rsidRPr="000940B3">
        <w:rPr>
          <w:rFonts w:ascii="Arial" w:hAnsi="Arial" w:cs="Arial"/>
          <w:b/>
          <w:sz w:val="28"/>
          <w:szCs w:val="28"/>
        </w:rPr>
        <w:t xml:space="preserve"> and Graphic Presentation</w:t>
      </w:r>
    </w:p>
    <w:p w:rsidR="006D62FA" w:rsidRDefault="006D62FA">
      <w:pPr>
        <w:pStyle w:val="TableBody"/>
      </w:pPr>
    </w:p>
    <w:p w:rsidR="00085C8A" w:rsidRPr="0030341C" w:rsidRDefault="00085C8A">
      <w:pPr>
        <w:pStyle w:val="TableBody"/>
        <w:rPr>
          <w:b/>
        </w:rPr>
      </w:pPr>
      <w:r>
        <w:t xml:space="preserve">1. </w:t>
      </w:r>
      <w:r>
        <w:tab/>
      </w:r>
      <w:r w:rsidR="00523B24">
        <w:t>Pepsi-Cola has a 25% market share, found by 90/360.</w:t>
      </w:r>
      <w:r w:rsidR="0030341C">
        <w:t xml:space="preserve">  </w:t>
      </w:r>
      <w:r w:rsidR="0030341C">
        <w:rPr>
          <w:b/>
        </w:rPr>
        <w:t>(LO</w:t>
      </w:r>
      <w:r w:rsidR="00C96B37">
        <w:rPr>
          <w:b/>
        </w:rPr>
        <w:t>2-2</w:t>
      </w:r>
      <w:r w:rsidR="0030341C">
        <w:rPr>
          <w:b/>
        </w:rPr>
        <w:t>)</w:t>
      </w:r>
    </w:p>
    <w:p w:rsidR="00085C8A" w:rsidRDefault="00085C8A">
      <w:pPr>
        <w:pStyle w:val="TableBody"/>
      </w:pPr>
      <w:r>
        <w:tab/>
      </w:r>
    </w:p>
    <w:p w:rsidR="00085C8A" w:rsidRDefault="00085C8A">
      <w:pPr>
        <w:pStyle w:val="TableBody"/>
      </w:pPr>
      <w:r>
        <w:t>2.</w:t>
      </w:r>
      <w:r>
        <w:tab/>
        <w:t>Three classes are needed, one for each player.</w:t>
      </w:r>
      <w:r w:rsidR="0030341C">
        <w:t xml:space="preserve">  </w:t>
      </w:r>
      <w:r w:rsidR="0030341C">
        <w:rPr>
          <w:b/>
        </w:rPr>
        <w:t>(LO</w:t>
      </w:r>
      <w:r w:rsidR="00C96B37">
        <w:rPr>
          <w:b/>
        </w:rPr>
        <w:t>2-</w:t>
      </w:r>
      <w:r w:rsidR="0030341C">
        <w:rPr>
          <w:b/>
        </w:rPr>
        <w:t>1)</w:t>
      </w:r>
    </w:p>
    <w:p w:rsidR="00085C8A" w:rsidRDefault="00085C8A">
      <w:pPr>
        <w:pStyle w:val="TableBody"/>
      </w:pPr>
    </w:p>
    <w:p w:rsidR="00511804" w:rsidRDefault="00085C8A">
      <w:pPr>
        <w:pStyle w:val="TableBody"/>
      </w:pPr>
      <w:r>
        <w:t>3.</w:t>
      </w:r>
      <w:r w:rsidR="00511804">
        <w:tab/>
      </w:r>
    </w:p>
    <w:tbl>
      <w:tblPr>
        <w:tblW w:w="0" w:type="auto"/>
        <w:tblInd w:w="828" w:type="dxa"/>
        <w:tblLook w:val="01E0" w:firstRow="1" w:lastRow="1" w:firstColumn="1" w:lastColumn="1" w:noHBand="0" w:noVBand="0"/>
      </w:tblPr>
      <w:tblGrid>
        <w:gridCol w:w="962"/>
        <w:gridCol w:w="1219"/>
        <w:gridCol w:w="2043"/>
      </w:tblGrid>
      <w:tr w:rsidR="00511804" w:rsidTr="00E14AA7">
        <w:tc>
          <w:tcPr>
            <w:tcW w:w="0" w:type="auto"/>
            <w:tcBorders>
              <w:top w:val="single" w:sz="4" w:space="0" w:color="auto"/>
              <w:bottom w:val="single" w:sz="4" w:space="0" w:color="auto"/>
            </w:tcBorders>
          </w:tcPr>
          <w:p w:rsidR="00511804" w:rsidRPr="00325072" w:rsidRDefault="00511804" w:rsidP="00E14AA7">
            <w:pPr>
              <w:pStyle w:val="TableBody"/>
              <w:rPr>
                <w:b/>
              </w:rPr>
            </w:pPr>
            <w:r>
              <w:rPr>
                <w:b/>
              </w:rPr>
              <w:t>Season</w:t>
            </w:r>
          </w:p>
        </w:tc>
        <w:tc>
          <w:tcPr>
            <w:tcW w:w="0" w:type="auto"/>
            <w:tcBorders>
              <w:top w:val="single" w:sz="4" w:space="0" w:color="auto"/>
              <w:bottom w:val="single" w:sz="4" w:space="0" w:color="auto"/>
            </w:tcBorders>
          </w:tcPr>
          <w:p w:rsidR="00511804" w:rsidRPr="00325072" w:rsidRDefault="00511804" w:rsidP="00E14AA7">
            <w:pPr>
              <w:pStyle w:val="TableBody"/>
              <w:rPr>
                <w:b/>
              </w:rPr>
            </w:pPr>
            <w:r w:rsidRPr="00325072">
              <w:rPr>
                <w:b/>
              </w:rPr>
              <w:t>Frequency</w:t>
            </w:r>
          </w:p>
        </w:tc>
        <w:tc>
          <w:tcPr>
            <w:tcW w:w="0" w:type="auto"/>
            <w:tcBorders>
              <w:top w:val="single" w:sz="4" w:space="0" w:color="auto"/>
              <w:bottom w:val="single" w:sz="4" w:space="0" w:color="auto"/>
            </w:tcBorders>
          </w:tcPr>
          <w:p w:rsidR="00511804" w:rsidRPr="00325072" w:rsidRDefault="00511804" w:rsidP="00E14AA7">
            <w:pPr>
              <w:pStyle w:val="TableBody"/>
              <w:rPr>
                <w:b/>
              </w:rPr>
            </w:pPr>
            <w:r w:rsidRPr="00325072">
              <w:rPr>
                <w:b/>
              </w:rPr>
              <w:t>Relative Frequency</w:t>
            </w:r>
          </w:p>
        </w:tc>
      </w:tr>
      <w:tr w:rsidR="00511804" w:rsidTr="00E14AA7">
        <w:tc>
          <w:tcPr>
            <w:tcW w:w="0" w:type="auto"/>
            <w:tcBorders>
              <w:top w:val="single" w:sz="4" w:space="0" w:color="auto"/>
            </w:tcBorders>
          </w:tcPr>
          <w:p w:rsidR="00511804" w:rsidRDefault="00511804" w:rsidP="00E14AA7">
            <w:pPr>
              <w:pStyle w:val="TableBody"/>
            </w:pPr>
            <w:r>
              <w:t>Winter</w:t>
            </w:r>
          </w:p>
        </w:tc>
        <w:tc>
          <w:tcPr>
            <w:tcW w:w="0" w:type="auto"/>
            <w:tcBorders>
              <w:top w:val="single" w:sz="4" w:space="0" w:color="auto"/>
            </w:tcBorders>
          </w:tcPr>
          <w:p w:rsidR="00511804" w:rsidRDefault="00511804" w:rsidP="00E14AA7">
            <w:pPr>
              <w:pStyle w:val="TableBody"/>
              <w:ind w:right="288"/>
              <w:jc w:val="right"/>
            </w:pPr>
            <w:r>
              <w:t>100</w:t>
            </w:r>
          </w:p>
        </w:tc>
        <w:tc>
          <w:tcPr>
            <w:tcW w:w="0" w:type="auto"/>
            <w:tcBorders>
              <w:top w:val="single" w:sz="4" w:space="0" w:color="auto"/>
            </w:tcBorders>
          </w:tcPr>
          <w:p w:rsidR="00511804" w:rsidRDefault="00511804" w:rsidP="00E14AA7">
            <w:pPr>
              <w:pStyle w:val="TableBody"/>
              <w:jc w:val="center"/>
            </w:pPr>
            <w:r>
              <w:t>0.1</w:t>
            </w:r>
          </w:p>
        </w:tc>
      </w:tr>
      <w:tr w:rsidR="00511804" w:rsidTr="00E14AA7">
        <w:tc>
          <w:tcPr>
            <w:tcW w:w="0" w:type="auto"/>
          </w:tcPr>
          <w:p w:rsidR="00511804" w:rsidRDefault="00511804" w:rsidP="00E14AA7">
            <w:pPr>
              <w:pStyle w:val="TableBody"/>
            </w:pPr>
            <w:r>
              <w:t>Spring</w:t>
            </w:r>
          </w:p>
        </w:tc>
        <w:tc>
          <w:tcPr>
            <w:tcW w:w="0" w:type="auto"/>
          </w:tcPr>
          <w:p w:rsidR="00511804" w:rsidRDefault="00511804" w:rsidP="00E14AA7">
            <w:pPr>
              <w:pStyle w:val="TableBody"/>
              <w:ind w:right="288"/>
              <w:jc w:val="right"/>
            </w:pPr>
            <w:r>
              <w:t>300</w:t>
            </w:r>
          </w:p>
        </w:tc>
        <w:tc>
          <w:tcPr>
            <w:tcW w:w="0" w:type="auto"/>
          </w:tcPr>
          <w:p w:rsidR="00511804" w:rsidRDefault="00511804" w:rsidP="00E14AA7">
            <w:pPr>
              <w:pStyle w:val="TableBody"/>
              <w:jc w:val="center"/>
            </w:pPr>
            <w:r>
              <w:t>0.3</w:t>
            </w:r>
          </w:p>
        </w:tc>
      </w:tr>
      <w:tr w:rsidR="00511804" w:rsidTr="00E14AA7">
        <w:tc>
          <w:tcPr>
            <w:tcW w:w="0" w:type="auto"/>
          </w:tcPr>
          <w:p w:rsidR="00511804" w:rsidRDefault="00511804" w:rsidP="00E14AA7">
            <w:pPr>
              <w:pStyle w:val="TableBody"/>
            </w:pPr>
            <w:r>
              <w:t>Summer</w:t>
            </w:r>
          </w:p>
        </w:tc>
        <w:tc>
          <w:tcPr>
            <w:tcW w:w="0" w:type="auto"/>
          </w:tcPr>
          <w:p w:rsidR="00511804" w:rsidRDefault="00511804" w:rsidP="00E14AA7">
            <w:pPr>
              <w:pStyle w:val="TableBody"/>
              <w:ind w:right="288"/>
              <w:jc w:val="right"/>
            </w:pPr>
            <w:r>
              <w:t>400</w:t>
            </w:r>
          </w:p>
        </w:tc>
        <w:tc>
          <w:tcPr>
            <w:tcW w:w="0" w:type="auto"/>
          </w:tcPr>
          <w:p w:rsidR="00511804" w:rsidRDefault="00511804" w:rsidP="00E14AA7">
            <w:pPr>
              <w:pStyle w:val="TableBody"/>
              <w:jc w:val="center"/>
            </w:pPr>
            <w:r>
              <w:t>0.4</w:t>
            </w:r>
          </w:p>
        </w:tc>
      </w:tr>
      <w:tr w:rsidR="00511804" w:rsidTr="00E14AA7">
        <w:tc>
          <w:tcPr>
            <w:tcW w:w="0" w:type="auto"/>
            <w:tcBorders>
              <w:bottom w:val="single" w:sz="4" w:space="0" w:color="auto"/>
            </w:tcBorders>
          </w:tcPr>
          <w:p w:rsidR="00511804" w:rsidRDefault="00511804" w:rsidP="00E14AA7">
            <w:pPr>
              <w:pStyle w:val="TableBody"/>
            </w:pPr>
            <w:r>
              <w:t>Fall</w:t>
            </w:r>
          </w:p>
        </w:tc>
        <w:tc>
          <w:tcPr>
            <w:tcW w:w="0" w:type="auto"/>
            <w:tcBorders>
              <w:bottom w:val="single" w:sz="4" w:space="0" w:color="auto"/>
            </w:tcBorders>
          </w:tcPr>
          <w:p w:rsidR="00511804" w:rsidRPr="008E3FE4" w:rsidRDefault="00511804" w:rsidP="00E14AA7">
            <w:pPr>
              <w:pStyle w:val="TableBody"/>
              <w:ind w:right="288"/>
              <w:jc w:val="right"/>
            </w:pPr>
            <w:r w:rsidRPr="008E3FE4">
              <w:t>200</w:t>
            </w:r>
          </w:p>
        </w:tc>
        <w:tc>
          <w:tcPr>
            <w:tcW w:w="0" w:type="auto"/>
            <w:tcBorders>
              <w:bottom w:val="single" w:sz="4" w:space="0" w:color="auto"/>
            </w:tcBorders>
          </w:tcPr>
          <w:p w:rsidR="00511804" w:rsidRPr="00767079" w:rsidRDefault="00511804" w:rsidP="00E14AA7">
            <w:pPr>
              <w:pStyle w:val="TableBody"/>
              <w:jc w:val="center"/>
            </w:pPr>
            <w:r w:rsidRPr="00767079">
              <w:t>0.2</w:t>
            </w:r>
          </w:p>
        </w:tc>
      </w:tr>
      <w:tr w:rsidR="00511804" w:rsidTr="00E14AA7">
        <w:tc>
          <w:tcPr>
            <w:tcW w:w="0" w:type="auto"/>
            <w:tcBorders>
              <w:top w:val="single" w:sz="4" w:space="0" w:color="auto"/>
              <w:bottom w:val="single" w:sz="4" w:space="0" w:color="auto"/>
            </w:tcBorders>
          </w:tcPr>
          <w:p w:rsidR="00511804" w:rsidRDefault="00511804" w:rsidP="00E14AA7">
            <w:pPr>
              <w:pStyle w:val="TableBody"/>
            </w:pPr>
            <w:r>
              <w:t>Total</w:t>
            </w:r>
          </w:p>
        </w:tc>
        <w:tc>
          <w:tcPr>
            <w:tcW w:w="0" w:type="auto"/>
            <w:tcBorders>
              <w:top w:val="single" w:sz="4" w:space="0" w:color="auto"/>
              <w:bottom w:val="single" w:sz="4" w:space="0" w:color="auto"/>
            </w:tcBorders>
          </w:tcPr>
          <w:p w:rsidR="00511804" w:rsidRDefault="00511804" w:rsidP="00E14AA7">
            <w:pPr>
              <w:pStyle w:val="TableBody"/>
              <w:ind w:right="288"/>
              <w:jc w:val="right"/>
            </w:pPr>
            <w:r>
              <w:t>1000</w:t>
            </w:r>
          </w:p>
        </w:tc>
        <w:tc>
          <w:tcPr>
            <w:tcW w:w="0" w:type="auto"/>
            <w:tcBorders>
              <w:top w:val="single" w:sz="4" w:space="0" w:color="auto"/>
              <w:bottom w:val="single" w:sz="4" w:space="0" w:color="auto"/>
            </w:tcBorders>
          </w:tcPr>
          <w:p w:rsidR="00511804" w:rsidRDefault="00511804" w:rsidP="00E14AA7">
            <w:pPr>
              <w:pStyle w:val="TableBody"/>
              <w:jc w:val="center"/>
            </w:pPr>
            <w:r>
              <w:t>1.0</w:t>
            </w:r>
          </w:p>
        </w:tc>
      </w:tr>
    </w:tbl>
    <w:p w:rsidR="00085C8A" w:rsidRDefault="00511804">
      <w:pPr>
        <w:pStyle w:val="TableBody"/>
      </w:pPr>
      <w:r>
        <w:rPr>
          <w:b/>
        </w:rPr>
        <w:tab/>
      </w:r>
      <w:r w:rsidR="0030341C">
        <w:rPr>
          <w:b/>
        </w:rPr>
        <w:t>(LO</w:t>
      </w:r>
      <w:r w:rsidR="00C96B37">
        <w:rPr>
          <w:b/>
        </w:rPr>
        <w:t>2-</w:t>
      </w:r>
      <w:r w:rsidR="0030341C">
        <w:rPr>
          <w:b/>
        </w:rPr>
        <w:t>1)</w:t>
      </w:r>
    </w:p>
    <w:p w:rsidR="00085C8A" w:rsidRDefault="00085C8A">
      <w:pPr>
        <w:pStyle w:val="TableBody"/>
      </w:pPr>
    </w:p>
    <w:p w:rsidR="00085C8A" w:rsidRDefault="00085C8A">
      <w:pPr>
        <w:pStyle w:val="TableBody"/>
      </w:pPr>
      <w:r>
        <w:t>4.</w:t>
      </w:r>
      <w:r>
        <w:tab/>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4"/>
        <w:gridCol w:w="1219"/>
        <w:gridCol w:w="2043"/>
      </w:tblGrid>
      <w:tr w:rsidR="00085C8A">
        <w:tc>
          <w:tcPr>
            <w:tcW w:w="0" w:type="auto"/>
          </w:tcPr>
          <w:p w:rsidR="00085C8A" w:rsidRPr="00325072" w:rsidRDefault="00085C8A">
            <w:pPr>
              <w:pStyle w:val="TableBody"/>
              <w:rPr>
                <w:b/>
              </w:rPr>
            </w:pPr>
            <w:r w:rsidRPr="00325072">
              <w:rPr>
                <w:b/>
              </w:rPr>
              <w:t>City</w:t>
            </w:r>
          </w:p>
        </w:tc>
        <w:tc>
          <w:tcPr>
            <w:tcW w:w="0" w:type="auto"/>
          </w:tcPr>
          <w:p w:rsidR="00085C8A" w:rsidRPr="00325072" w:rsidRDefault="00085C8A">
            <w:pPr>
              <w:pStyle w:val="TableBody"/>
              <w:rPr>
                <w:b/>
              </w:rPr>
            </w:pPr>
            <w:r w:rsidRPr="00325072">
              <w:rPr>
                <w:b/>
              </w:rPr>
              <w:t>Frequency</w:t>
            </w:r>
          </w:p>
        </w:tc>
        <w:tc>
          <w:tcPr>
            <w:tcW w:w="0" w:type="auto"/>
          </w:tcPr>
          <w:p w:rsidR="00085C8A" w:rsidRPr="00325072" w:rsidRDefault="00085C8A">
            <w:pPr>
              <w:pStyle w:val="TableBody"/>
              <w:rPr>
                <w:b/>
              </w:rPr>
            </w:pPr>
            <w:r w:rsidRPr="00325072">
              <w:rPr>
                <w:b/>
              </w:rPr>
              <w:t>Relative Frequency</w:t>
            </w:r>
          </w:p>
        </w:tc>
      </w:tr>
      <w:tr w:rsidR="00085C8A">
        <w:tc>
          <w:tcPr>
            <w:tcW w:w="0" w:type="auto"/>
          </w:tcPr>
          <w:p w:rsidR="00085C8A" w:rsidRDefault="00085C8A">
            <w:pPr>
              <w:pStyle w:val="TableBody"/>
            </w:pPr>
            <w:r>
              <w:t>Indianapolis</w:t>
            </w:r>
          </w:p>
        </w:tc>
        <w:tc>
          <w:tcPr>
            <w:tcW w:w="0" w:type="auto"/>
          </w:tcPr>
          <w:p w:rsidR="00085C8A" w:rsidRDefault="00085C8A" w:rsidP="00325072">
            <w:pPr>
              <w:pStyle w:val="TableBody"/>
              <w:jc w:val="center"/>
            </w:pPr>
            <w:r>
              <w:t>100</w:t>
            </w:r>
          </w:p>
        </w:tc>
        <w:tc>
          <w:tcPr>
            <w:tcW w:w="0" w:type="auto"/>
          </w:tcPr>
          <w:p w:rsidR="00085C8A" w:rsidRDefault="00085C8A" w:rsidP="00325072">
            <w:pPr>
              <w:pStyle w:val="TableBody"/>
              <w:jc w:val="center"/>
            </w:pPr>
            <w:r>
              <w:t>0.05</w:t>
            </w:r>
          </w:p>
        </w:tc>
      </w:tr>
      <w:tr w:rsidR="00085C8A">
        <w:tc>
          <w:tcPr>
            <w:tcW w:w="0" w:type="auto"/>
          </w:tcPr>
          <w:p w:rsidR="00085C8A" w:rsidRDefault="00085C8A">
            <w:pPr>
              <w:pStyle w:val="TableBody"/>
            </w:pPr>
            <w:r>
              <w:t>St. Louis</w:t>
            </w:r>
          </w:p>
        </w:tc>
        <w:tc>
          <w:tcPr>
            <w:tcW w:w="0" w:type="auto"/>
          </w:tcPr>
          <w:p w:rsidR="00085C8A" w:rsidRDefault="00085C8A" w:rsidP="00325072">
            <w:pPr>
              <w:pStyle w:val="TableBody"/>
              <w:jc w:val="center"/>
            </w:pPr>
            <w:r>
              <w:t>450</w:t>
            </w:r>
          </w:p>
        </w:tc>
        <w:tc>
          <w:tcPr>
            <w:tcW w:w="0" w:type="auto"/>
          </w:tcPr>
          <w:p w:rsidR="00085C8A" w:rsidRDefault="00085C8A" w:rsidP="00325072">
            <w:pPr>
              <w:pStyle w:val="TableBody"/>
              <w:jc w:val="center"/>
            </w:pPr>
            <w:r>
              <w:t>0.225</w:t>
            </w:r>
          </w:p>
        </w:tc>
      </w:tr>
      <w:tr w:rsidR="00085C8A">
        <w:tc>
          <w:tcPr>
            <w:tcW w:w="0" w:type="auto"/>
          </w:tcPr>
          <w:p w:rsidR="00085C8A" w:rsidRDefault="00085C8A">
            <w:pPr>
              <w:pStyle w:val="TableBody"/>
            </w:pPr>
            <w:r>
              <w:t>Chicago</w:t>
            </w:r>
          </w:p>
        </w:tc>
        <w:tc>
          <w:tcPr>
            <w:tcW w:w="0" w:type="auto"/>
          </w:tcPr>
          <w:p w:rsidR="00085C8A" w:rsidRDefault="00085C8A" w:rsidP="00325072">
            <w:pPr>
              <w:pStyle w:val="TableBody"/>
              <w:jc w:val="center"/>
            </w:pPr>
            <w:r>
              <w:t>1300</w:t>
            </w:r>
          </w:p>
        </w:tc>
        <w:tc>
          <w:tcPr>
            <w:tcW w:w="0" w:type="auto"/>
          </w:tcPr>
          <w:p w:rsidR="00085C8A" w:rsidRDefault="00085C8A" w:rsidP="00325072">
            <w:pPr>
              <w:pStyle w:val="TableBody"/>
              <w:jc w:val="center"/>
            </w:pPr>
            <w:r>
              <w:t>0.65</w:t>
            </w:r>
          </w:p>
        </w:tc>
      </w:tr>
      <w:tr w:rsidR="00085C8A">
        <w:tc>
          <w:tcPr>
            <w:tcW w:w="0" w:type="auto"/>
          </w:tcPr>
          <w:p w:rsidR="00085C8A" w:rsidRDefault="00085C8A">
            <w:pPr>
              <w:pStyle w:val="TableBody"/>
            </w:pPr>
            <w:r>
              <w:t>Milwaukee</w:t>
            </w:r>
          </w:p>
        </w:tc>
        <w:tc>
          <w:tcPr>
            <w:tcW w:w="0" w:type="auto"/>
          </w:tcPr>
          <w:p w:rsidR="00085C8A" w:rsidRDefault="00085C8A" w:rsidP="00325072">
            <w:pPr>
              <w:pStyle w:val="TableBody"/>
              <w:jc w:val="center"/>
            </w:pPr>
            <w:r>
              <w:t>150</w:t>
            </w:r>
          </w:p>
        </w:tc>
        <w:tc>
          <w:tcPr>
            <w:tcW w:w="0" w:type="auto"/>
          </w:tcPr>
          <w:p w:rsidR="00085C8A" w:rsidRDefault="00085C8A" w:rsidP="00325072">
            <w:pPr>
              <w:pStyle w:val="TableBody"/>
              <w:jc w:val="center"/>
            </w:pPr>
            <w:r>
              <w:t>0.075</w:t>
            </w:r>
          </w:p>
        </w:tc>
      </w:tr>
    </w:tbl>
    <w:p w:rsidR="00085C8A" w:rsidRDefault="00400D2A">
      <w:pPr>
        <w:pStyle w:val="TableBody"/>
      </w:pPr>
      <w:r>
        <w:tab/>
      </w:r>
      <w:r>
        <w:rPr>
          <w:b/>
        </w:rPr>
        <w:t>(LO2-1)</w:t>
      </w:r>
    </w:p>
    <w:p w:rsidR="00400D2A" w:rsidRDefault="00400D2A">
      <w:pPr>
        <w:pStyle w:val="TableBody"/>
      </w:pPr>
    </w:p>
    <w:p w:rsidR="00523B24" w:rsidRDefault="00085C8A" w:rsidP="00523B24">
      <w:pPr>
        <w:pStyle w:val="TableBody"/>
      </w:pPr>
      <w:r>
        <w:t>5.</w:t>
      </w:r>
      <w:r>
        <w:tab/>
      </w:r>
      <w:r w:rsidR="00523B24">
        <w:t xml:space="preserve">a.  A frequency </w:t>
      </w:r>
      <w:proofErr w:type="gramStart"/>
      <w:r w:rsidR="00523B24">
        <w:t>table</w:t>
      </w:r>
      <w:proofErr w:type="gramEnd"/>
      <w:r w:rsidR="00523B24">
        <w:t>.</w:t>
      </w:r>
    </w:p>
    <w:p w:rsidR="00523B24" w:rsidRPr="00523B24" w:rsidRDefault="00523B24" w:rsidP="00523B24">
      <w:pPr>
        <w:autoSpaceDE w:val="0"/>
        <w:autoSpaceDN w:val="0"/>
        <w:adjustRightInd w:val="0"/>
        <w:ind w:left="720"/>
        <w:rPr>
          <w:b/>
        </w:rPr>
      </w:pPr>
      <w:r w:rsidRPr="000F144C">
        <w:tab/>
      </w:r>
      <w:r w:rsidRPr="00523B24">
        <w:rPr>
          <w:b/>
        </w:rPr>
        <w:t>Color</w:t>
      </w:r>
      <w:r w:rsidRPr="00523B24">
        <w:rPr>
          <w:b/>
        </w:rPr>
        <w:tab/>
      </w:r>
      <w:r w:rsidRPr="00523B24">
        <w:rPr>
          <w:b/>
        </w:rPr>
        <w:tab/>
      </w:r>
      <w:r w:rsidRPr="00523B24">
        <w:rPr>
          <w:b/>
        </w:rPr>
        <w:tab/>
        <w:t>Frequency</w:t>
      </w:r>
      <w:r w:rsidRPr="00523B24">
        <w:rPr>
          <w:b/>
        </w:rPr>
        <w:tab/>
        <w:t>Relative Frequency</w:t>
      </w:r>
    </w:p>
    <w:p w:rsidR="00523B24" w:rsidRDefault="00523B24" w:rsidP="00523B24">
      <w:pPr>
        <w:autoSpaceDE w:val="0"/>
        <w:autoSpaceDN w:val="0"/>
        <w:adjustRightInd w:val="0"/>
        <w:ind w:left="720" w:firstLine="720"/>
      </w:pPr>
      <w:r>
        <w:t>Bright White</w:t>
      </w:r>
      <w:r>
        <w:tab/>
      </w:r>
      <w:proofErr w:type="gramStart"/>
      <w:r>
        <w:tab/>
        <w:t xml:space="preserve">  130</w:t>
      </w:r>
      <w:proofErr w:type="gramEnd"/>
      <w:r>
        <w:tab/>
      </w:r>
      <w:r>
        <w:tab/>
      </w:r>
      <w:r>
        <w:tab/>
        <w:t>0.10</w:t>
      </w:r>
    </w:p>
    <w:p w:rsidR="00523B24" w:rsidRDefault="00523B24" w:rsidP="00523B24">
      <w:pPr>
        <w:autoSpaceDE w:val="0"/>
        <w:autoSpaceDN w:val="0"/>
        <w:adjustRightInd w:val="0"/>
        <w:ind w:left="720" w:firstLine="720"/>
      </w:pPr>
      <w:r>
        <w:t>Metallic Black</w:t>
      </w:r>
      <w:r>
        <w:tab/>
      </w:r>
      <w:proofErr w:type="gramStart"/>
      <w:r>
        <w:tab/>
        <w:t xml:space="preserve">  104</w:t>
      </w:r>
      <w:proofErr w:type="gramEnd"/>
      <w:r>
        <w:tab/>
      </w:r>
      <w:r>
        <w:tab/>
      </w:r>
      <w:r>
        <w:tab/>
        <w:t>0.08</w:t>
      </w:r>
    </w:p>
    <w:p w:rsidR="00523B24" w:rsidRDefault="00523B24" w:rsidP="00523B24">
      <w:pPr>
        <w:autoSpaceDE w:val="0"/>
        <w:autoSpaceDN w:val="0"/>
        <w:adjustRightInd w:val="0"/>
        <w:ind w:left="720" w:firstLine="720"/>
      </w:pPr>
      <w:r>
        <w:t>Magnetic lime</w:t>
      </w:r>
      <w:r>
        <w:tab/>
      </w:r>
      <w:proofErr w:type="gramStart"/>
      <w:r>
        <w:tab/>
        <w:t xml:space="preserve">  325</w:t>
      </w:r>
      <w:proofErr w:type="gramEnd"/>
      <w:r>
        <w:tab/>
      </w:r>
      <w:r>
        <w:tab/>
      </w:r>
      <w:r>
        <w:tab/>
        <w:t>0.25</w:t>
      </w:r>
    </w:p>
    <w:p w:rsidR="00523B24" w:rsidRDefault="00523B24" w:rsidP="00523B24">
      <w:pPr>
        <w:autoSpaceDE w:val="0"/>
        <w:autoSpaceDN w:val="0"/>
        <w:adjustRightInd w:val="0"/>
        <w:ind w:left="720" w:firstLine="720"/>
      </w:pPr>
      <w:r>
        <w:t>Tangerine Orange</w:t>
      </w:r>
      <w:proofErr w:type="gramStart"/>
      <w:r>
        <w:tab/>
        <w:t xml:space="preserve">  455</w:t>
      </w:r>
      <w:proofErr w:type="gramEnd"/>
      <w:r>
        <w:tab/>
      </w:r>
      <w:r>
        <w:tab/>
      </w:r>
      <w:r>
        <w:tab/>
        <w:t>0.35</w:t>
      </w:r>
    </w:p>
    <w:p w:rsidR="00523B24" w:rsidRDefault="00523B24" w:rsidP="00523B24">
      <w:pPr>
        <w:autoSpaceDE w:val="0"/>
        <w:autoSpaceDN w:val="0"/>
        <w:adjustRightInd w:val="0"/>
        <w:ind w:left="720" w:firstLine="720"/>
        <w:rPr>
          <w:u w:val="single"/>
        </w:rPr>
      </w:pPr>
      <w:r>
        <w:t>Fusion Red</w:t>
      </w:r>
      <w:r>
        <w:tab/>
      </w:r>
      <w:proofErr w:type="gramStart"/>
      <w:r>
        <w:tab/>
        <w:t xml:space="preserve">  </w:t>
      </w:r>
      <w:r w:rsidRPr="00E43209">
        <w:rPr>
          <w:u w:val="single"/>
        </w:rPr>
        <w:t>286</w:t>
      </w:r>
      <w:proofErr w:type="gramEnd"/>
      <w:r>
        <w:rPr>
          <w:u w:val="single"/>
        </w:rPr>
        <w:t xml:space="preserve">               </w:t>
      </w:r>
      <w:r>
        <w:rPr>
          <w:u w:val="single"/>
        </w:rPr>
        <w:tab/>
      </w:r>
      <w:r>
        <w:rPr>
          <w:u w:val="single"/>
        </w:rPr>
        <w:tab/>
        <w:t>0.22</w:t>
      </w:r>
    </w:p>
    <w:p w:rsidR="00523B24" w:rsidRDefault="00523B24" w:rsidP="00523B24">
      <w:pPr>
        <w:autoSpaceDE w:val="0"/>
        <w:autoSpaceDN w:val="0"/>
        <w:adjustRightInd w:val="0"/>
      </w:pPr>
      <w:r>
        <w:t xml:space="preserve">   </w:t>
      </w:r>
      <w:r>
        <w:tab/>
      </w:r>
      <w:r>
        <w:tab/>
        <w:t>Total</w:t>
      </w:r>
      <w:r>
        <w:tab/>
      </w:r>
      <w:r>
        <w:tab/>
      </w:r>
      <w:r>
        <w:tab/>
        <w:t>1300</w:t>
      </w:r>
      <w:r>
        <w:tab/>
      </w:r>
      <w:r w:rsidRPr="00E43209">
        <w:t xml:space="preserve"> </w:t>
      </w:r>
      <w:r>
        <w:tab/>
      </w:r>
      <w:r>
        <w:tab/>
        <w:t>1.00</w:t>
      </w:r>
    </w:p>
    <w:p w:rsidR="00706455" w:rsidRDefault="00706455" w:rsidP="00523B24">
      <w:pPr>
        <w:autoSpaceDE w:val="0"/>
        <w:autoSpaceDN w:val="0"/>
        <w:adjustRightInd w:val="0"/>
      </w:pPr>
    </w:p>
    <w:p w:rsidR="00706455" w:rsidRDefault="00706455" w:rsidP="00523B24">
      <w:pPr>
        <w:autoSpaceDE w:val="0"/>
        <w:autoSpaceDN w:val="0"/>
        <w:adjustRightInd w:val="0"/>
      </w:pPr>
      <w:r>
        <w:tab/>
        <w:t>b.</w:t>
      </w:r>
    </w:p>
    <w:p w:rsidR="00523B24" w:rsidRDefault="00706455" w:rsidP="00523B24">
      <w:pPr>
        <w:autoSpaceDE w:val="0"/>
        <w:autoSpaceDN w:val="0"/>
        <w:adjustRightInd w:val="0"/>
        <w:ind w:firstLine="720"/>
      </w:pPr>
      <w:r>
        <w:lastRenderedPageBreak/>
        <w:t xml:space="preserve"> </w:t>
      </w:r>
      <w:r w:rsidR="00093257" w:rsidRPr="00E4413F">
        <w:rPr>
          <w:noProof/>
        </w:rPr>
        <w:pict w14:anchorId="3C3DB8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65" type="#_x0000_t75" style="width:275.45pt;height:180.85pt;visibility:visible" o:gfxdata="UEsDBBQABgAIAAAAIQBAH/RBMAEAAOACAAATAAAAW0NvbnRlbnRfVHlwZXNdLnhtbKSSy27CMBBF&#13;&#10;95X6D5a3VezAoqoqAouGLtuqoh9g2RMSNX7IYwL8fSeBLKhKQWKTKLHvPSfjzBY727IOIjbeFXwi&#13;&#10;cs7AaW8aty741+o1e+IMk3JGtd5BwfeAfDG/v5ut9gGQUdphweuUwrOUqGuwCoUP4Gil8tGqRI9x&#13;&#10;LYPS32oNcprnj1J7l8ClLPUdfD4roVKbNrHljl4fTCK0yNnLYWPPKrgKoW20SmQqO2d+UbIjQVBy&#13;&#10;2IN1E/CBNLj8k9CvnAccc+80mtgYYB8qpjdlSUOaiBKmvvRa/N/RS1rMfFU1GkQZcTmkRqdz3bom&#13;&#10;FsrhNrkCcTrtI854vbE0Y2Gi2tJh2lYMhZfgiU4Q5HAd/W53OKm7ZGD81kXorvjwk9mWFPuEbmyX&#13;&#10;w/85/wEAAP//AwBQSwMEFAAGAAgAAAAhADj9If/WAAAAlAEAAAsAAABfcmVscy8ucmVsc6SQwWrD&#13;&#10;MAyG74O9g9F9cZrDGKNOL6PQa+kewNiKYxpbRjLZ+vYzg8EyettRv9D3iX9/+EyLWpElUjaw63pQ&#13;&#10;mB35mIOB98vx6QWUVJu9XSijgRsKHMbHh/0ZF1vbkcyxiGqULAbmWsur1uJmTFY6KpjbZiJOtraR&#13;&#10;gy7WXW1APfT9s+bfDBg3THXyBvjkB1CXW2nmP+wUHZPQVDtHSdM0RXePqj195DOujWI5YDXgWb5D&#13;&#10;xrVrz4G+79390xvYljm6I9uEb+S2fhyoZT96vely/AIAAP//AwBQSwMEFAAGAAgAAAAhACNsBSeA&#13;&#10;BgAAVBsAABwAAABkcnMvdGhlbWUvdGhlbWVPdmVycmlkZTEueG1s7FlNbxtFGL4j8R9Ge29jJ3Ya&#13;&#10;R3Wq2LEbSNNGsVvU43h3vDvN7M5qZpzUN9QekZAQBXGgEjcOCKjUSlzKrwkUQZH6F3hnZne9E69J&#13;&#10;0kZQQX1IvLPPvN/vMx++eu1+zNAhEZLypO3VL9c8RBKfBzQJ297tYf/SmoekwkmAGU9I25sS6V3b&#13;&#10;eP+9q3hdRSQmt2CuoAFBICeR67jtRUql60tL0ofXWF7mKUng3ZiLGCt4FOFSIPARyI/Z0nKttroU&#13;&#10;Y5p4GyDQZ2KgZxGU4Bh03RqPqU/Mq+CgrhFyKrtMoEPM2h6ICPjRkNxXHmJYKnjR9mrm4y1tXF3C&#13;&#10;69kkphbMLc3rm082L5sQHCwbnSIcFUrr/UbrylYh3wCYmsf1er1ur17IMwDs+yTJbCnLbPTX6p1c&#13;&#10;Zglkv87L7taatYaLL8lfmbO51el0mq3MFivUgOzXxhx+rbba2Fx28AZk8c05fKOz2e2uOngDsvjV&#13;&#10;OXz/Smu14eINKGI0OZhD64T2+5n0AjLmbLsSvgbwtVoGn6GgGorq0irGPFGLai3G97joA0ADGVY0&#13;&#10;QWqakjH2oSa7OB4JirUCvE5w6Y0d8uXckNaFpC9oqtrehylOvBLk1fPvXz1/io4fPDt+8NPxw4fH&#13;&#10;D360gpxZ2zgJy7NefvvZn48/Rn88/ebloy+q8bKM//WHT375+fNqILTPzL0XXz757dmTF199+vt3&#13;&#10;jyrgmwKPyvAhjYlEN8kR2ucxOGai4lpORuJ8M4YRpuUZm0kocYK1lgr5PRU56JtTzLLsOHZ0iBvB&#13;&#10;OwLoowp4fXLPMXgQiYmiFZp3otgB7nLOOlxURmFH6yqFeThJwmrlYlLG7WN8WKW7ixMnv71JCryZ&#13;&#10;l6XjeDcijpl7DCcKhyQhCul3/ICQCu/uUurEdZf6gks+VuguRR1MK0MypCOnmmaTtmkMeZlW+Qz5&#13;&#10;dmKzewd1OKvyeoscukjoCswqjB8S5oTxOp4oHFeJHOKYlQN+A6uoysjBVPhlXE8qyHRIGEe9gEhZ&#13;&#10;NeeWAH9LSd/BwFiVad9l09hFCkUPqmTewJyXkVv8oBvhOK3CDmgSlbEfyAMoUYz2uKqC73K3Q/Qz&#13;&#10;5AEnC9N9hxIn3aezwW0aOibNCkS/mYiKXF4n3KnfwZSNMTFUA6TucHVMk78jbkaBua2GiyNuoMoX&#13;&#10;Xz+usPttpexNWL2qemb7BFEvwp2k5y4XAX372XkLT5I9Ag0xv0S9I+d35Oz958l5UT9fPCXPWBgI&#13;&#10;Wu9F7EbbbLvjhbvuMWVsoKaM3JBm4y1h7Qn6MKjnmcMkKU5haQRfdSeDAgcXCmzmIMHVR1RFgwin&#13;&#10;sGmve1pIKDPRoUQpl3BYNMOVsjUeNv7KHjWb+hBimUNitcsDO7yih/OzRiHGWBVKq9EqWtECzqps&#13;&#10;5UomFHx7HWV1bdSZtdWNaYYUHW2FyzrE5lAOIS9cg8EimrCpQbAVgiivwnFeq4bDDmYk0HG3OcrT&#13;&#10;YmJykSmSEYarB3Md0NR+z+eobpKU18qcI9oPmyN9cDwlaiVtLS32DbSdJUlldY0F6vLsvUmW8gqe&#13;&#10;ZQmknWxHlpSbkyXoqO21mstND/k4bXtjOCfD1ziFrEu9j8QshPskXwlb9qc2sy6NssO5Y24T1OHq&#13;&#10;w8Z9zmGHB1Ih1RaWkS0N8yorAZZoTdb+5SaE9aIcqGCjs1mxsgbF8K9ZAXF0U0vGY+KrcrJLIzp2&#13;&#10;9jGjUj5RRAyi4AiN2ETsY0i/LlXwJ6ASrjsMI+gHuJvT0TavXHLOmq58I2ZwdhyzNMIZ3eoWzTvZ&#13;&#10;wg0hFTaYp5J54Ful7ca587tiWv6CXCmX8f/MFb2ewO3DSqAz4MNFr8BId0rb40JFHFgojajfF7Bx&#13;&#10;MNwB1QL3u/AaigruoM1/QQ71f9tzVoZpazhEqn0aIkFhPVKRIGQPaMlU3ynC6tnaZUWyTJCpqJK5&#13;&#10;MrVmj8ghYUPNgat6bfdQBKVu2CSjAYM7WX/uc9ZBo1Bvcsr95jBZsfbaHvindz62mcEpl4fNhiaP&#13;&#10;f2FisT2Yrap2vpmer71lR/SL2TarkXeFuxS0srZ/TRPOudRaxprzeLmZGwdZnPcYBosNUQp3SEj/&#13;&#10;gfWPCp/ZXzD0gjrk+8CtCH680MKgbKCqL9mNB9IEaQdHsHGyg7aYtCgb2mzrpKOWL9YXvNMt9J4I&#13;&#10;trbsLPk+Z7CLzZmrzunFiwx2FmEn1nZsYaghsydbFIbG+UHGJMb5JWzjLwAAAP//AwBQSwMEFAAG&#13;&#10;AAgAAAAhAFHt3oEIAQAAMgIAAA4AAABkcnMvZTJvRG9jLnhtbJyRwUrEMBCG74LvEHJ30y5YpLTd&#13;&#10;S1nw5EUfYEwmbaBNwiRr9e0du0XWk9BL+P8Z+PLPTHP6nCfxgZRc8K0sD4UU6HUwzg+tfHs9PzxJ&#13;&#10;kTJ4A1Pw2MovTPLU3d81S6zxGMYwGSTBEJ/qJbZyzDnWSiU94gzpECJ6btpAM2S2NChDsDB9ntSx&#13;&#10;KCq1BDKRgsaUuNpfm7Jb+daizi/WJsxiaiVny+tLnLQoK/bvrKrHspCqa6AeCOLo9BYHdqSZwXn+&#13;&#10;/BfVQwZxIbcDpUegzCxdr2oLpXeTNgDP/v+Og7VOYx/0ZUafr4smnCDzldPoYpKCamdaSc+m/Nmd&#13;&#10;+jPxrWd9e+ruGwAA//8DAFBLAwQUAAYACAAAACEABOwF2ggHAACvEgAAFQAAAGRycy9jaGFydHMv&#13;&#10;Y2hhcnQxLnhtbLRYW2/jthJ+P0D/g45QoE+OdbdjrF3EctIumnSDTbYF+kZLtK1jSlQpyrG36H8/&#13;&#10;Hy/ybeN2d9HmIaGGw9HMx5lvRnnz/bZkzoaKpuDV2PWvPNehVcbzolqO3Q/Pd72h6zSSVDlhvKJj&#13;&#10;d0cb9/vJN/95k42yFRHyqSYZdWCkakbZ2F1JWY/6/SZb0ZI0V7ymFfYWXJRE4lEs+7kgLzBesn7g&#13;&#10;eUlfG3GtAfIVBkpSVN158Tnn+WJRZHTGs7aklTReCMqIBALNqqibzlrmJyL4xGJZZII3fCGvMl72&#13;&#10;jbEuKBjz4/4+qglAyomk/rUXORvCxq7n9pWQkWppBLTqfXgyQsHbKqd5ykWF6zjSL7PRDZNUVDCV&#13;&#10;8krCa4tX+VmIl0Ss27oHd2sEOS9YIXc6bHfyBrbTFQceznv6e1sI2ozdzI8OEERfCoA36A/7gb1X&#13;&#10;BOtHo0buGDUB+V6gou3v36tduCOMzUm2VtgcKe9VD/vq4DkY6lTGxAOp322EM1/6Y5dJ33XkFqt8&#13;&#10;jdV8iXtkMlAyrPI1ViTLACQ07KKTYN9I9jphJwk7HYBidACUWcSdJO4kSSdJXGfFimoNINUf11lw&#13;&#10;9qMRdCuTALoUVDCklfy5kIzOKKOS5ke5kI1qxuWNoEQpMrLjrVSrklQtYff7Z7PzTMSSSnO8qJBW&#13;&#10;5kXbB57b+6D5khrh7jXh1r76yo+TILwOgzBM4kES+kN7yOzHVwMv8cJkEMWRlwyDKLjt6cvLRi+d&#13;&#10;haEfBl4cBV6E84l37RsLq24/SbxB4A+TYYI/XhAmar9/HhkEh6DnRKSKgxQAWM8KYYxlnBnjS9RU&#13;&#10;DbKxYtY2KCOam80NEbuUM35Sa8g/KpS9Iu9iN9pc5NSat0Xc1I/QJKOGsyK/KxjTD4r4aMqsKpIR&#13;&#10;RUZGrC0Br3FjEHueNtHH2U4doZ5ZYtXfGUd+a4xODsKMOgmcjH+IpAK9y7eLn+kS5b+xF2+DyIhG&#13;&#10;r5HiPV2ouBeT7263VGRFQ534u/9+e/NtMMKvRFnUClBNCdxWyrVMQVo2wWIDVC0dYKeoTmlsJlNR&#13;&#10;LFfSeVkVkiojG+1crV/b6SqQ1M4DlWCCInPmDGxwSTvotMmyohLarCgvmg6t8jMol4qiog4XannJ&#13;&#10;eGT171rVER3HQb6c6ipo9xiYB40dlhZNUL2Kp2rLC6BOFajTI1ChugfVNMsUJTr5gaJmCVPvP5J+&#13;&#10;JvB+6J06ru7L3E2Ht+9Fl1Q6kMMgvqTSQRvFF1U6NIOhTqDD3SOiQ8zmoQPRoke38r7RWYKV04pi&#13;&#10;7P6RhuHQS9OoF8+S217kXae96W0Y9G4HwSy4HoRxmKZ/HnoXKPhsHvm75h0d9a1k1FbF7y19a+v2&#13;&#10;D5St/unNwGC94TQKe9fRbQpn/GAWBndhMo3+1BWZjeCzzvMuCoRoiSW/n7NGpUez4i/3dEmr/Ce6&#13;&#10;syxoSkjt/EIwlh2NDEqWEvkzKU8LWMmfqHhV/og6VsPCuZ1pO58z+lR8PDYFD/euLUn9a5FLy81+&#13;&#10;bMmCbDssfHQBPwhiTdJoWKcbkT/o2PuYolEdN1sV+Zn6wU6TETTGpdLhooDreigz/pdF9UC2Ft4j&#13;&#10;xVz3yJMYyfaR2wFqbhCVqpsqs1I7IIpspdh1zvPdo0CfAWk28kmNKfqhVhJL7zldvH8UTvMR0zEm&#13;&#10;Vu3AflMoRYFtNdGNXTPNneiSkZzckQ3CkdRRJK/yAmf0wb8+7czxStdB4mMob8duhQFcDeOiWGMQ&#13;&#10;r/iTXmG6IQ0FbJApziUjuljQTBWPaqDaPSWVE93sHL74Qjc0IjhNGXMeV/ABo2INfkafQ26lHN3l&#13;&#10;1CLeCQCRTwZmLAzqh8Z9Pq18zUAySAIvibzhMBgkESjIXHRXSFdD/AyURjTwYm/o6324cvpqCA5e&#13;&#10;qUjwdJRKyvUuc0BXd6XE8KY+ZRQ7j11Lz7gT3qLS7jHd0Xw/5Jfkf1w8F9n6AfO3MYphzbiJZD7f&#13;&#10;07cLrNUrszVIYp/DFUjkmZuDcmuGji/NXP88c0E7j0QQldrHuWtSxlyfeRe6Gr53mhs7DunK7wrc&#13;&#10;7lFbbGpu/Y0K66p6MmHbUY/N2Q1bVkaWSTuMQvpusWi6MdU6ivbAH1omi/sNAxand7InEhDbq4xy&#13;&#10;8O+IKP4hRrGj5T4vXmMUR3A5dnsYhtWPq76v8bzi4qO6xX+ZbAQ+5PAJvzshm0s1+U/lvL3ifyXn&#13;&#10;P82/Q8fQe6/nn96aUvlCqc25uXmwJajK80NV2PbYFQjGUJNUqP3jTy21/qVo3lXMEoSNOC+aeooK&#13;&#10;Wjc3tgrQPM0bVGueIXmbd7h/9K6zJO6+XD7vO0LNY6ffEdc6t0zBXvyOQBTdd8DXUscnTe8LqAPM&#13;&#10;pf5vwWZEEkfgo2rsire5mS0VP3yo1f9HToE5PqPbyOH/TJP/AwAA//8DAFBLAwQUAAYACAAAACEA&#13;&#10;qxbNRrkAAAAiAQAAGQAAAGRycy9fcmVscy9lMm9Eb2MueG1sLnJlbHOEj80KwjAQhO+C7xD2btN6&#13;&#10;EJEmvYjQq9QHWNLtD7ZJyEaxb2/Qi4LgcXaYb3bK6jFP4k6BR2cVFFkOgqxx7Wh7BZfmtNmD4Ii2&#13;&#10;xclZUrAQQ6XXq/JME8YU4mH0LBLFsoIhRn+Qks1AM3LmPNnkdC7MGJMMvfRortiT3Ob5ToZPBugv&#13;&#10;pqhbBaFuCxDN4lPzf7brutHQ0ZnbTDb+qJBmwBATEENPUcFL8vtaZOlTkLqUX8v0EwAA//8DAFBL&#13;&#10;AwQUAAYACAAAACEAwqaTrDEBAAA/AgAAIAAAAGRycy9jaGFydHMvX3JlbHMvY2hhcnQxLnhtbC5y&#13;&#10;ZWxzrFE9a8MwEN0L/Q9G0LGW7SGUEDlDkkKgJpCmmxZVOttqZclIaur8+14SXBoIZOly+nh37969&#13;&#10;m82HziR78EE7y0ieZiQBK53StmHkbff8+ESSEIVVwjgLjBwgkHl5fzfbghERi0Kr+5Agiw2MtDH2&#13;&#10;U0qDbKETIXU9WERq5zsR8ekb2gv5KRqgRZZNqP/LQcoLzmStGPFrVZBkd+ix821uV9dawtLJrw5s&#13;&#10;vNKCOgOb9w+QEUmFbyAyUmsDKJnSxZSPpeGhyHBkjK8QI1oR+BKs1YFXB/z8TeOVMNKZjr/oU3Y+&#13;&#10;iS3iK6WPzuBtC3sN3/x8gOKLVvQRPCJFOpgwjDIqp3DC1YCYFYbQ61bk/2lFxBXBBjfvtYJRByNp&#13;&#10;Sk/IOY54nuIaj7LoxdrLHwAAAP//AwBQSwMEFAAGAAgAAAAhAI6D92XgAAAACgEAAA8AAABkcnMv&#13;&#10;ZG93bnJldi54bWxMj1FLwzAUhd8F/0O4gi/iEicdpWs6hkME0YfVjr1mTdbWJjelybb67736oi8H&#13;&#10;Dod77vny1eQsO5sxdB4lPMwEMIO11x02EqqP5/sUWIgKtbIejYQvE2BVXF/lKtP+gltzLmPDqARD&#13;&#10;piS0MQ4Z56FujVNh5geDlB396FQkOzZcj+pC5c7yuRAL7lSH9KFVg3lqTd2XJydhc6z68u6lScX7&#13;&#10;26dN9rvqdZ32Ut7eTJslyXoJLJop/l3ADwPth4KGHfwJdWBWAtHEX6UsSQTZg4THxVwAL3L+H6H4&#13;&#10;BgAA//8DAFBLAQItABQABgAIAAAAIQBAH/RBMAEAAOACAAATAAAAAAAAAAAAAAAAAAAAAABbQ29u&#13;&#10;dGVudF9UeXBlc10ueG1sUEsBAi0AFAAGAAgAAAAhADj9If/WAAAAlAEAAAsAAAAAAAAAAAAAAAAA&#13;&#10;YQEAAF9yZWxzLy5yZWxzUEsBAi0AFAAGAAgAAAAhACNsBSeABgAAVBsAABwAAAAAAAAAAAAAAAAA&#13;&#10;YAIAAGRycy90aGVtZS90aGVtZU92ZXJyaWRlMS54bWxQSwECLQAUAAYACAAAACEAUe3egQgBAAAy&#13;&#10;AgAADgAAAAAAAAAAAAAAAAAaCQAAZHJzL2Uyb0RvYy54bWxQSwECLQAUAAYACAAAACEABOwF2ggH&#13;&#10;AACvEgAAFQAAAAAAAAAAAAAAAABOCgAAZHJzL2NoYXJ0cy9jaGFydDEueG1sUEsBAi0AFAAGAAgA&#13;&#10;AAAhAKsWzUa5AAAAIgEAABkAAAAAAAAAAAAAAAAAiREAAGRycy9fcmVscy9lMm9Eb2MueG1sLnJl&#13;&#10;bHNQSwECLQAUAAYACAAAACEAwqaTrDEBAAA/AgAAIAAAAAAAAAAAAAAAAAB5EgAAZHJzL2NoYXJ0&#13;&#10;cy9fcmVscy9jaGFydDEueG1sLnJlbHNQSwECLQAUAAYACAAAACEAjoP3ZeAAAAAKAQAADwAAAAAA&#13;&#10;AAAAAAAAAADoEwAAZHJzL2Rvd25yZXYueG1sUEsFBgAAAAAIAAgAFQIAAPUUAAAAAA==&#13;&#10;">
            <v:imagedata r:id="rId7" o:title=""/>
            <o:lock v:ext="edit" aspectratio="f"/>
          </v:shape>
        </w:pict>
      </w:r>
    </w:p>
    <w:p w:rsidR="00523B24" w:rsidRDefault="00523B24" w:rsidP="00523B24">
      <w:pPr>
        <w:autoSpaceDE w:val="0"/>
        <w:autoSpaceDN w:val="0"/>
        <w:adjustRightInd w:val="0"/>
        <w:ind w:left="720" w:firstLine="720"/>
      </w:pPr>
    </w:p>
    <w:p w:rsidR="00706455" w:rsidRDefault="00706455" w:rsidP="00523B24">
      <w:pPr>
        <w:autoSpaceDE w:val="0"/>
        <w:autoSpaceDN w:val="0"/>
        <w:adjustRightInd w:val="0"/>
        <w:ind w:left="720" w:firstLine="720"/>
      </w:pPr>
    </w:p>
    <w:p w:rsidR="00523B24" w:rsidRDefault="00523B24" w:rsidP="00523B24">
      <w:pPr>
        <w:pStyle w:val="TableBody"/>
      </w:pPr>
      <w:r>
        <w:lastRenderedPageBreak/>
        <w:tab/>
        <w:t>c.</w:t>
      </w:r>
    </w:p>
    <w:p w:rsidR="00523B24" w:rsidRDefault="00523B24" w:rsidP="00523B24">
      <w:pPr>
        <w:pStyle w:val="TableBody"/>
        <w:ind w:left="1080"/>
        <w:rPr>
          <w:noProof/>
        </w:rPr>
      </w:pPr>
    </w:p>
    <w:p w:rsidR="00706455" w:rsidRDefault="00706455" w:rsidP="00523B24">
      <w:pPr>
        <w:pStyle w:val="TableBody"/>
        <w:ind w:left="1080"/>
        <w:rPr>
          <w:noProof/>
        </w:rPr>
      </w:pPr>
    </w:p>
    <w:p w:rsidR="00706455" w:rsidRDefault="00093257" w:rsidP="00523B24">
      <w:pPr>
        <w:pStyle w:val="TableBody"/>
        <w:ind w:left="1080"/>
      </w:pPr>
      <w:r>
        <w:rPr>
          <w:noProof/>
        </w:rPr>
        <w:pict>
          <v:shape id="_x0000_i1064" type="#_x0000_t75" alt="" style="width:237.75pt;height:176.65pt;mso-width-percent:0;mso-height-percent:0;mso-width-percent:0;mso-height-percent:0">
            <v:imagedata croptop="-65520f" cropbottom="65520f"/>
          </v:shape>
        </w:pict>
      </w:r>
    </w:p>
    <w:p w:rsidR="00523B24" w:rsidRDefault="00523B24" w:rsidP="00523B24">
      <w:pPr>
        <w:pStyle w:val="TableBody"/>
      </w:pPr>
    </w:p>
    <w:p w:rsidR="00523B24" w:rsidRDefault="00523B24" w:rsidP="00523B24">
      <w:pPr>
        <w:pStyle w:val="TableBody"/>
        <w:tabs>
          <w:tab w:val="left" w:pos="720"/>
        </w:tabs>
        <w:ind w:left="990" w:hanging="990"/>
      </w:pPr>
      <w:r>
        <w:tab/>
        <w:t xml:space="preserve">d.  </w:t>
      </w:r>
      <w:r w:rsidR="00C05074">
        <w:t xml:space="preserve">Wellstone Inc. should produce </w:t>
      </w:r>
      <w:r>
        <w:t>350,000 orange; 250,000 lime; 220,000 red; 100,000 white, and 80,000 black</w:t>
      </w:r>
      <w:r w:rsidR="00C05074">
        <w:t>.  These numbers are</w:t>
      </w:r>
      <w:r>
        <w:t xml:space="preserve"> found by multiplying </w:t>
      </w:r>
      <w:r w:rsidR="00C05074">
        <w:t xml:space="preserve">the </w:t>
      </w:r>
      <w:r>
        <w:t xml:space="preserve">relative frequency </w:t>
      </w:r>
      <w:r w:rsidR="00C05074">
        <w:t xml:space="preserve">of each color </w:t>
      </w:r>
      <w:r>
        <w:t xml:space="preserve">by </w:t>
      </w:r>
      <w:r w:rsidR="00C05074">
        <w:t xml:space="preserve">the </w:t>
      </w:r>
      <w:proofErr w:type="gramStart"/>
      <w:r>
        <w:t>1,000,000 production</w:t>
      </w:r>
      <w:proofErr w:type="gramEnd"/>
      <w:r w:rsidR="00C05074">
        <w:t xml:space="preserve"> level</w:t>
      </w:r>
      <w:r>
        <w:t>.</w:t>
      </w:r>
      <w:r w:rsidR="0030341C">
        <w:t xml:space="preserve">  </w:t>
      </w:r>
      <w:r w:rsidR="0030341C">
        <w:rPr>
          <w:b/>
        </w:rPr>
        <w:t>(LO</w:t>
      </w:r>
      <w:r w:rsidR="00C96B37">
        <w:rPr>
          <w:b/>
        </w:rPr>
        <w:t>2-2</w:t>
      </w:r>
      <w:r w:rsidR="0030341C">
        <w:rPr>
          <w:b/>
        </w:rPr>
        <w:t>)</w:t>
      </w:r>
    </w:p>
    <w:p w:rsidR="006350E1" w:rsidRDefault="006350E1" w:rsidP="00523B24">
      <w:pPr>
        <w:pStyle w:val="TableBody"/>
      </w:pPr>
    </w:p>
    <w:p w:rsidR="006350E1" w:rsidRDefault="006350E1" w:rsidP="006350E1">
      <w:pPr>
        <w:pStyle w:val="TableBody"/>
        <w:tabs>
          <w:tab w:val="left" w:pos="720"/>
        </w:tabs>
        <w:ind w:left="720" w:hanging="720"/>
        <w:rPr>
          <w:b/>
        </w:rPr>
      </w:pPr>
      <w:r>
        <w:t>6.</w:t>
      </w:r>
      <w:r>
        <w:tab/>
        <w:t xml:space="preserve">Maxwell Heating &amp; Air Conditioning far exceeds the other corporations in sales.  </w:t>
      </w:r>
      <w:proofErr w:type="spellStart"/>
      <w:r>
        <w:t>Mancell</w:t>
      </w:r>
      <w:proofErr w:type="spellEnd"/>
      <w:r>
        <w:t xml:space="preserve"> electric &amp; Plumbing and </w:t>
      </w:r>
      <w:proofErr w:type="spellStart"/>
      <w:r>
        <w:t>Mizelle</w:t>
      </w:r>
      <w:proofErr w:type="spellEnd"/>
      <w:r>
        <w:t xml:space="preserve"> Roofing &amp; Sheet Metal are the two corporations with the least amount of fourth quarter sales.</w:t>
      </w:r>
      <w:r w:rsidR="0030341C">
        <w:t xml:space="preserve">  </w:t>
      </w:r>
      <w:r w:rsidR="0030341C">
        <w:rPr>
          <w:b/>
        </w:rPr>
        <w:t>(LO</w:t>
      </w:r>
      <w:r w:rsidR="00C96B37">
        <w:rPr>
          <w:b/>
        </w:rPr>
        <w:t>2-</w:t>
      </w:r>
      <w:r w:rsidR="0030341C">
        <w:rPr>
          <w:b/>
        </w:rPr>
        <w:t>2)</w:t>
      </w:r>
    </w:p>
    <w:p w:rsidR="00DB3299" w:rsidRDefault="00DB3299" w:rsidP="006350E1">
      <w:pPr>
        <w:pStyle w:val="TableBody"/>
        <w:tabs>
          <w:tab w:val="left" w:pos="720"/>
        </w:tabs>
        <w:ind w:left="720" w:hanging="720"/>
      </w:pPr>
    </w:p>
    <w:p w:rsidR="006350E1" w:rsidRDefault="00DB3299" w:rsidP="00DB3299">
      <w:pPr>
        <w:pStyle w:val="TableBody"/>
      </w:pPr>
      <w:r>
        <w:tab/>
      </w:r>
      <w:r w:rsidR="00093257">
        <w:rPr>
          <w:noProof/>
        </w:rPr>
        <w:object w:dxaOrig="8640" w:dyaOrig="5760">
          <v:shape id="_x0000_i1063" type="#_x0000_t75" alt="" style="width:295.55pt;height:196.75pt;mso-width-percent:0;mso-height-percent:0;mso-width-percent:0;mso-height-percent:0" o:ole="">
            <v:imagedata r:id="rId8" o:title=""/>
          </v:shape>
          <o:OLEObject Type="Embed" ProgID="MtbGraph.Document.16" ShapeID="_x0000_i1063" DrawAspect="Content" ObjectID="_1620116595" r:id="rId9"/>
        </w:object>
      </w:r>
    </w:p>
    <w:p w:rsidR="006350E1" w:rsidRDefault="006350E1" w:rsidP="006350E1">
      <w:pPr>
        <w:pStyle w:val="TableBody"/>
        <w:ind w:left="720"/>
      </w:pPr>
    </w:p>
    <w:p w:rsidR="009A72C5" w:rsidRDefault="009A72C5" w:rsidP="009A72C5">
      <w:pPr>
        <w:pStyle w:val="TableBody"/>
      </w:pPr>
      <w:r>
        <w:t>7.</w:t>
      </w:r>
      <w:r>
        <w:tab/>
      </w:r>
      <w:r w:rsidR="00C05074">
        <w:t>2</w:t>
      </w:r>
      <w:r w:rsidR="00C05074">
        <w:rPr>
          <w:vertAlign w:val="superscript"/>
        </w:rPr>
        <w:t>5</w:t>
      </w:r>
      <w:r w:rsidR="00C05074">
        <w:t xml:space="preserve"> = 32 &lt; 38 &lt; 64 = 2</w:t>
      </w:r>
      <w:r w:rsidR="00C05074">
        <w:rPr>
          <w:vertAlign w:val="superscript"/>
        </w:rPr>
        <w:t xml:space="preserve">6 </w:t>
      </w:r>
      <w:r w:rsidR="00C05074">
        <w:t>therefore</w:t>
      </w:r>
      <w:r>
        <w:t xml:space="preserve"> 6 classes </w:t>
      </w:r>
      <w:r>
        <w:rPr>
          <w:b/>
        </w:rPr>
        <w:t>(LO</w:t>
      </w:r>
      <w:r w:rsidR="00C96B37">
        <w:rPr>
          <w:b/>
        </w:rPr>
        <w:t>2-3</w:t>
      </w:r>
      <w:r>
        <w:rPr>
          <w:b/>
        </w:rPr>
        <w:t>)</w:t>
      </w:r>
    </w:p>
    <w:p w:rsidR="009A72C5" w:rsidRDefault="009A72C5" w:rsidP="009A72C5">
      <w:pPr>
        <w:pStyle w:val="TableBody"/>
      </w:pPr>
    </w:p>
    <w:p w:rsidR="009A72C5" w:rsidRDefault="009A72C5" w:rsidP="009A72C5">
      <w:pPr>
        <w:pStyle w:val="TableBody"/>
      </w:pPr>
      <w:r>
        <w:t>8.</w:t>
      </w:r>
      <w:r>
        <w:tab/>
        <w:t>2</w:t>
      </w:r>
      <w:r>
        <w:rPr>
          <w:vertAlign w:val="superscript"/>
        </w:rPr>
        <w:t>5</w:t>
      </w:r>
      <w:r>
        <w:t xml:space="preserve"> = 32</w:t>
      </w:r>
      <w:r w:rsidR="00C05074">
        <w:t>&lt; 45 &lt; 64 = 2</w:t>
      </w:r>
      <w:r w:rsidR="00C05074" w:rsidRPr="00C05074">
        <w:rPr>
          <w:sz w:val="20"/>
          <w:vertAlign w:val="superscript"/>
        </w:rPr>
        <w:t>6</w:t>
      </w:r>
      <w:r w:rsidR="00C05074">
        <w:t xml:space="preserve">   </w:t>
      </w:r>
      <w:r>
        <w:t xml:space="preserve">suggests 6 classes. </w:t>
      </w:r>
      <w:r w:rsidR="00093257">
        <w:rPr>
          <w:noProof/>
          <w:position w:val="-22"/>
        </w:rPr>
        <w:object w:dxaOrig="1725" w:dyaOrig="585">
          <v:shape id="_x0000_i1062" type="#_x0000_t75" alt="" style="width:86.25pt;height:29.3pt;mso-width-percent:0;mso-height-percent:0;mso-width-percent:0;mso-height-percent:0" o:ole="">
            <v:imagedata r:id="rId10" o:title=""/>
          </v:shape>
          <o:OLEObject Type="Embed" ProgID="Equation.DSMT4" ShapeID="_x0000_i1062" DrawAspect="Content" ObjectID="_1620116596" r:id="rId11"/>
        </w:object>
      </w:r>
      <w:r>
        <w:t xml:space="preserve"> Use interval of 5. </w:t>
      </w:r>
      <w:r>
        <w:rPr>
          <w:b/>
        </w:rPr>
        <w:t>(LO</w:t>
      </w:r>
      <w:r w:rsidR="00C96B37">
        <w:rPr>
          <w:b/>
        </w:rPr>
        <w:t>2-3</w:t>
      </w:r>
      <w:r>
        <w:rPr>
          <w:b/>
        </w:rPr>
        <w:t>)</w:t>
      </w:r>
    </w:p>
    <w:p w:rsidR="009A72C5" w:rsidRDefault="009A72C5" w:rsidP="009A72C5">
      <w:pPr>
        <w:pStyle w:val="TableBody"/>
      </w:pPr>
    </w:p>
    <w:p w:rsidR="009A72C5" w:rsidRDefault="009A72C5" w:rsidP="009A72C5">
      <w:pPr>
        <w:pStyle w:val="TableBody"/>
      </w:pPr>
      <w:r>
        <w:t>9.</w:t>
      </w:r>
      <w:r>
        <w:tab/>
        <w:t>2</w:t>
      </w:r>
      <w:r>
        <w:rPr>
          <w:vertAlign w:val="superscript"/>
        </w:rPr>
        <w:t>7</w:t>
      </w:r>
      <w:r>
        <w:t xml:space="preserve"> = 128</w:t>
      </w:r>
      <w:r w:rsidR="00C05074">
        <w:t xml:space="preserve">&lt; 230 &lt; 256 = </w:t>
      </w:r>
      <w:proofErr w:type="gramStart"/>
      <w:r>
        <w:t>2</w:t>
      </w:r>
      <w:r>
        <w:rPr>
          <w:vertAlign w:val="superscript"/>
        </w:rPr>
        <w:t>8</w:t>
      </w:r>
      <w:r>
        <w:t xml:space="preserve">  suggests</w:t>
      </w:r>
      <w:proofErr w:type="gramEnd"/>
      <w:r>
        <w:t xml:space="preserve"> 8 classes </w:t>
      </w:r>
      <w:r w:rsidR="00093257">
        <w:rPr>
          <w:noProof/>
          <w:position w:val="-22"/>
        </w:rPr>
        <w:object w:dxaOrig="1845" w:dyaOrig="585">
          <v:shape id="_x0000_i1061" type="#_x0000_t75" alt="" style="width:92.1pt;height:29.3pt;mso-width-percent:0;mso-height-percent:0;mso-width-percent:0;mso-height-percent:0" o:ole="">
            <v:imagedata r:id="rId12" o:title=""/>
          </v:shape>
          <o:OLEObject Type="Embed" ProgID="Equation.DSMT4" ShapeID="_x0000_i1061" DrawAspect="Content" ObjectID="_1620116597" r:id="rId13"/>
        </w:object>
      </w:r>
      <w:r>
        <w:t xml:space="preserve"> Use interval of 45. </w:t>
      </w:r>
      <w:r>
        <w:rPr>
          <w:b/>
        </w:rPr>
        <w:t>(LO</w:t>
      </w:r>
      <w:r w:rsidR="00C96B37">
        <w:rPr>
          <w:b/>
        </w:rPr>
        <w:t>2-3</w:t>
      </w:r>
      <w:r>
        <w:rPr>
          <w:b/>
        </w:rPr>
        <w:t>)</w:t>
      </w:r>
    </w:p>
    <w:p w:rsidR="009A72C5" w:rsidRDefault="009A72C5" w:rsidP="009A72C5">
      <w:pPr>
        <w:pStyle w:val="TableBody"/>
      </w:pPr>
    </w:p>
    <w:p w:rsidR="009A72C5" w:rsidRDefault="009A72C5" w:rsidP="009A72C5">
      <w:pPr>
        <w:pStyle w:val="TableBody"/>
      </w:pPr>
      <w:r>
        <w:lastRenderedPageBreak/>
        <w:t>10.</w:t>
      </w:r>
      <w:r>
        <w:tab/>
        <w:t>a.</w:t>
      </w:r>
      <w:r>
        <w:tab/>
        <w:t>2</w:t>
      </w:r>
      <w:r>
        <w:rPr>
          <w:vertAlign w:val="superscript"/>
        </w:rPr>
        <w:t>5</w:t>
      </w:r>
      <w:r>
        <w:t xml:space="preserve"> = 32</w:t>
      </w:r>
      <w:r w:rsidR="00FD4373">
        <w:t>&lt; 53 &lt; 64 = 2</w:t>
      </w:r>
      <w:r w:rsidR="00FD4373">
        <w:rPr>
          <w:vertAlign w:val="superscript"/>
        </w:rPr>
        <w:t>6</w:t>
      </w:r>
      <w:r w:rsidR="00FD4373">
        <w:t xml:space="preserve"> suggests</w:t>
      </w:r>
      <w:r>
        <w:t xml:space="preserve"> 6 classes.</w:t>
      </w:r>
    </w:p>
    <w:p w:rsidR="009A72C5" w:rsidRDefault="00093257" w:rsidP="00041EB7">
      <w:pPr>
        <w:pStyle w:val="TableBody"/>
        <w:numPr>
          <w:ilvl w:val="0"/>
          <w:numId w:val="9"/>
        </w:numPr>
      </w:pPr>
      <w:r>
        <w:rPr>
          <w:noProof/>
          <w:position w:val="-22"/>
        </w:rPr>
        <w:object w:dxaOrig="1695" w:dyaOrig="585">
          <v:shape id="_x0000_i1060" type="#_x0000_t75" alt="" style="width:84.55pt;height:29.3pt;mso-width-percent:0;mso-height-percent:0;mso-width-percent:0;mso-height-percent:0" o:ole="">
            <v:imagedata r:id="rId14" o:title=""/>
          </v:shape>
          <o:OLEObject Type="Embed" ProgID="Equation.DSMT4" ShapeID="_x0000_i1060" DrawAspect="Content" ObjectID="_1620116598" r:id="rId15"/>
        </w:object>
      </w:r>
      <w:r w:rsidR="009A72C5">
        <w:tab/>
        <w:t xml:space="preserve">Use interval of 15 and start first class at 40. </w:t>
      </w:r>
      <w:r w:rsidR="009A72C5">
        <w:rPr>
          <w:b/>
        </w:rPr>
        <w:t>(LO</w:t>
      </w:r>
      <w:r w:rsidR="00C96B37">
        <w:rPr>
          <w:b/>
        </w:rPr>
        <w:t>2-3</w:t>
      </w:r>
      <w:r w:rsidR="009A72C5">
        <w:rPr>
          <w:b/>
        </w:rPr>
        <w:t>)</w:t>
      </w:r>
    </w:p>
    <w:p w:rsidR="009A72C5" w:rsidRDefault="009A72C5" w:rsidP="009A72C5">
      <w:pPr>
        <w:pStyle w:val="TableBody"/>
        <w:ind w:left="720"/>
      </w:pPr>
      <w:r>
        <w:br w:type="page"/>
      </w:r>
    </w:p>
    <w:p w:rsidR="009A72C5" w:rsidRDefault="009A72C5" w:rsidP="009A72C5">
      <w:pPr>
        <w:pStyle w:val="TableBody"/>
        <w:tabs>
          <w:tab w:val="left" w:pos="720"/>
        </w:tabs>
        <w:ind w:left="1440" w:hanging="1440"/>
      </w:pPr>
      <w:r>
        <w:t>11.</w:t>
      </w:r>
      <w:r>
        <w:tab/>
        <w:t>a.</w:t>
      </w:r>
      <w:r>
        <w:tab/>
        <w:t>2</w:t>
      </w:r>
      <w:r>
        <w:rPr>
          <w:vertAlign w:val="superscript"/>
        </w:rPr>
        <w:t>4</w:t>
      </w:r>
      <w:r>
        <w:t xml:space="preserve"> =16 suggests 5 classes</w:t>
      </w:r>
    </w:p>
    <w:p w:rsidR="009A72C5" w:rsidRDefault="00093257" w:rsidP="00041EB7">
      <w:pPr>
        <w:pStyle w:val="TableBody"/>
        <w:numPr>
          <w:ilvl w:val="0"/>
          <w:numId w:val="10"/>
        </w:numPr>
      </w:pPr>
      <w:r>
        <w:rPr>
          <w:noProof/>
          <w:position w:val="-22"/>
        </w:rPr>
        <w:object w:dxaOrig="1455" w:dyaOrig="585">
          <v:shape id="_x0000_i1059" type="#_x0000_t75" alt="" style="width:72.85pt;height:29.3pt;mso-width-percent:0;mso-height-percent:0;mso-width-percent:0;mso-height-percent:0" o:ole="">
            <v:imagedata r:id="rId16" o:title=""/>
          </v:shape>
          <o:OLEObject Type="Embed" ProgID="Equation.DSMT4" ShapeID="_x0000_i1059" DrawAspect="Content" ObjectID="_1620116599" r:id="rId17"/>
        </w:object>
      </w:r>
      <w:r w:rsidR="009A72C5">
        <w:tab/>
        <w:t>Use interval of 1.5</w:t>
      </w:r>
    </w:p>
    <w:p w:rsidR="009A72C5" w:rsidRDefault="009A72C5" w:rsidP="00041EB7">
      <w:pPr>
        <w:pStyle w:val="TableBody"/>
        <w:numPr>
          <w:ilvl w:val="0"/>
          <w:numId w:val="10"/>
        </w:numPr>
      </w:pPr>
      <w:r>
        <w:t>24</w:t>
      </w:r>
    </w:p>
    <w:p w:rsidR="009A72C5" w:rsidRDefault="009A72C5" w:rsidP="009A72C5">
      <w:pPr>
        <w:pStyle w:val="TableBody"/>
        <w:ind w:firstLine="720"/>
      </w:pPr>
      <w:r>
        <w:t>d.</w:t>
      </w:r>
      <w:r>
        <w:tab/>
      </w:r>
      <w:r>
        <w:tab/>
      </w:r>
      <w:r>
        <w:tab/>
      </w:r>
      <w:r>
        <w:rPr>
          <w:i/>
        </w:rPr>
        <w:t>f</w:t>
      </w:r>
      <w:r>
        <w:tab/>
        <w:t>Relative frequency</w:t>
      </w:r>
    </w:p>
    <w:p w:rsidR="009A72C5" w:rsidRDefault="009A72C5" w:rsidP="009A72C5">
      <w:pPr>
        <w:pStyle w:val="TableBody"/>
        <w:tabs>
          <w:tab w:val="left" w:pos="1440"/>
          <w:tab w:val="right" w:pos="2970"/>
          <w:tab w:val="right" w:pos="4680"/>
        </w:tabs>
        <w:ind w:left="720"/>
      </w:pPr>
      <w:r>
        <w:tab/>
        <w:t>24 up to 25.5</w:t>
      </w:r>
      <w:r>
        <w:tab/>
        <w:t>2</w:t>
      </w:r>
      <w:r>
        <w:tab/>
        <w:t>0.125</w:t>
      </w:r>
    </w:p>
    <w:p w:rsidR="009A72C5" w:rsidRDefault="009A72C5" w:rsidP="009A72C5">
      <w:pPr>
        <w:pStyle w:val="TableBody"/>
        <w:tabs>
          <w:tab w:val="left" w:pos="1440"/>
          <w:tab w:val="right" w:pos="2970"/>
          <w:tab w:val="right" w:pos="4680"/>
        </w:tabs>
        <w:ind w:left="720"/>
      </w:pPr>
      <w:r>
        <w:tab/>
        <w:t>25.5 up to 27</w:t>
      </w:r>
      <w:r>
        <w:tab/>
        <w:t>4</w:t>
      </w:r>
      <w:r>
        <w:tab/>
        <w:t>0.250</w:t>
      </w:r>
    </w:p>
    <w:p w:rsidR="009A72C5" w:rsidRDefault="009A72C5" w:rsidP="009A72C5">
      <w:pPr>
        <w:pStyle w:val="TableBody"/>
        <w:tabs>
          <w:tab w:val="left" w:pos="1440"/>
          <w:tab w:val="right" w:pos="2970"/>
          <w:tab w:val="right" w:pos="4680"/>
        </w:tabs>
        <w:ind w:left="720"/>
      </w:pPr>
      <w:r>
        <w:tab/>
        <w:t>27 up to 28.5</w:t>
      </w:r>
      <w:r>
        <w:tab/>
        <w:t>8</w:t>
      </w:r>
      <w:r>
        <w:tab/>
        <w:t>0.500</w:t>
      </w:r>
    </w:p>
    <w:p w:rsidR="009A72C5" w:rsidRDefault="009A72C5" w:rsidP="009A72C5">
      <w:pPr>
        <w:pStyle w:val="TableBody"/>
        <w:tabs>
          <w:tab w:val="left" w:pos="1440"/>
          <w:tab w:val="right" w:pos="2970"/>
          <w:tab w:val="right" w:pos="4680"/>
        </w:tabs>
        <w:ind w:left="720"/>
      </w:pPr>
      <w:r>
        <w:tab/>
        <w:t>28.5 up to 30</w:t>
      </w:r>
      <w:r>
        <w:tab/>
        <w:t>0</w:t>
      </w:r>
      <w:r>
        <w:tab/>
        <w:t>0.000</w:t>
      </w:r>
    </w:p>
    <w:p w:rsidR="009A72C5" w:rsidRDefault="009A72C5" w:rsidP="009A72C5">
      <w:pPr>
        <w:pStyle w:val="TableBody"/>
        <w:tabs>
          <w:tab w:val="left" w:pos="1440"/>
          <w:tab w:val="right" w:pos="2970"/>
          <w:tab w:val="right" w:pos="4680"/>
        </w:tabs>
        <w:ind w:left="720"/>
        <w:rPr>
          <w:u w:val="single"/>
        </w:rPr>
      </w:pPr>
      <w:r>
        <w:tab/>
        <w:t>30 up to 31.5</w:t>
      </w:r>
      <w:r>
        <w:tab/>
      </w:r>
      <w:r>
        <w:rPr>
          <w:u w:val="single"/>
        </w:rPr>
        <w:t>2</w:t>
      </w:r>
      <w:r>
        <w:tab/>
      </w:r>
      <w:r>
        <w:rPr>
          <w:u w:val="single"/>
        </w:rPr>
        <w:t>0.125</w:t>
      </w:r>
    </w:p>
    <w:p w:rsidR="009A72C5" w:rsidRDefault="009A72C5" w:rsidP="009A72C5">
      <w:pPr>
        <w:pStyle w:val="TableBody"/>
        <w:tabs>
          <w:tab w:val="left" w:pos="1440"/>
          <w:tab w:val="right" w:pos="2970"/>
          <w:tab w:val="right" w:pos="4680"/>
        </w:tabs>
        <w:ind w:left="720"/>
      </w:pPr>
      <w:r>
        <w:tab/>
        <w:t>Total</w:t>
      </w:r>
      <w:r>
        <w:tab/>
        <w:t>16</w:t>
      </w:r>
      <w:r>
        <w:tab/>
        <w:t>1.000</w:t>
      </w:r>
    </w:p>
    <w:p w:rsidR="00FD4373" w:rsidRDefault="009A72C5" w:rsidP="009A72C5">
      <w:pPr>
        <w:pStyle w:val="TableBody"/>
      </w:pPr>
      <w:r>
        <w:tab/>
        <w:t>e.</w:t>
      </w:r>
      <w:r>
        <w:tab/>
      </w:r>
      <w:r w:rsidR="00FD4373">
        <w:t xml:space="preserve">The number of units produced in the past 16 days range between 24 and 31 units. </w:t>
      </w:r>
    </w:p>
    <w:p w:rsidR="009A72C5" w:rsidRPr="00963773" w:rsidRDefault="00FD4373" w:rsidP="009A72C5">
      <w:pPr>
        <w:pStyle w:val="TableBody"/>
        <w:rPr>
          <w:lang w:val="it-IT"/>
        </w:rPr>
      </w:pPr>
      <w:r>
        <w:tab/>
      </w:r>
      <w:r>
        <w:tab/>
      </w:r>
      <w:r w:rsidR="009A72C5">
        <w:t xml:space="preserve">The largest concentration is in the 27 up to 28.5 class (8). </w:t>
      </w:r>
      <w:r w:rsidR="009A72C5" w:rsidRPr="00963773">
        <w:rPr>
          <w:b/>
          <w:lang w:val="it-IT"/>
        </w:rPr>
        <w:t>(LO</w:t>
      </w:r>
      <w:r w:rsidR="00C96B37" w:rsidRPr="00963773">
        <w:rPr>
          <w:b/>
          <w:lang w:val="it-IT"/>
        </w:rPr>
        <w:t>2-3</w:t>
      </w:r>
      <w:r w:rsidR="009A72C5" w:rsidRPr="00963773">
        <w:rPr>
          <w:b/>
          <w:lang w:val="it-IT"/>
        </w:rPr>
        <w:t>)</w:t>
      </w:r>
    </w:p>
    <w:p w:rsidR="009A72C5" w:rsidRPr="00963773" w:rsidRDefault="009A72C5" w:rsidP="009A72C5">
      <w:pPr>
        <w:pStyle w:val="TableBody"/>
        <w:rPr>
          <w:lang w:val="it-IT"/>
        </w:rPr>
      </w:pPr>
    </w:p>
    <w:p w:rsidR="009A72C5" w:rsidRPr="00963773" w:rsidRDefault="009A72C5" w:rsidP="009A72C5">
      <w:pPr>
        <w:pStyle w:val="TableBody"/>
        <w:rPr>
          <w:lang w:val="it-IT"/>
        </w:rPr>
      </w:pPr>
      <w:r w:rsidRPr="00963773">
        <w:rPr>
          <w:lang w:val="it-IT"/>
        </w:rPr>
        <w:t>12.</w:t>
      </w:r>
      <w:r w:rsidRPr="00963773">
        <w:rPr>
          <w:lang w:val="it-IT"/>
        </w:rPr>
        <w:tab/>
        <w:t>a.</w:t>
      </w:r>
      <w:r w:rsidRPr="00963773">
        <w:rPr>
          <w:lang w:val="it-IT"/>
        </w:rPr>
        <w:tab/>
        <w:t xml:space="preserve"> 2</w:t>
      </w:r>
      <w:r w:rsidRPr="00963773">
        <w:rPr>
          <w:vertAlign w:val="superscript"/>
          <w:lang w:val="it-IT"/>
        </w:rPr>
        <w:t>4</w:t>
      </w:r>
      <w:r w:rsidRPr="00963773">
        <w:rPr>
          <w:lang w:val="it-IT"/>
        </w:rPr>
        <w:t xml:space="preserve"> = 16</w:t>
      </w:r>
      <w:r w:rsidR="00DF4648" w:rsidRPr="00963773">
        <w:rPr>
          <w:lang w:val="it-IT"/>
        </w:rPr>
        <w:t xml:space="preserve"> &lt; 20 &lt; 32 =</w:t>
      </w:r>
      <w:r w:rsidRPr="00963773">
        <w:rPr>
          <w:lang w:val="it-IT"/>
        </w:rPr>
        <w:t xml:space="preserve"> 2</w:t>
      </w:r>
      <w:r w:rsidRPr="00963773">
        <w:rPr>
          <w:vertAlign w:val="superscript"/>
          <w:lang w:val="it-IT"/>
        </w:rPr>
        <w:t>5</w:t>
      </w:r>
      <w:r w:rsidRPr="00963773">
        <w:rPr>
          <w:lang w:val="it-IT"/>
        </w:rPr>
        <w:t xml:space="preserve"> </w:t>
      </w:r>
      <w:proofErr w:type="spellStart"/>
      <w:r w:rsidRPr="00963773">
        <w:rPr>
          <w:lang w:val="it-IT"/>
        </w:rPr>
        <w:t>suggest</w:t>
      </w:r>
      <w:proofErr w:type="spellEnd"/>
      <w:r w:rsidRPr="00963773">
        <w:rPr>
          <w:lang w:val="it-IT"/>
        </w:rPr>
        <w:t xml:space="preserve"> 5 </w:t>
      </w:r>
      <w:proofErr w:type="spellStart"/>
      <w:r w:rsidRPr="00963773">
        <w:rPr>
          <w:lang w:val="it-IT"/>
        </w:rPr>
        <w:t>classes</w:t>
      </w:r>
      <w:proofErr w:type="spellEnd"/>
    </w:p>
    <w:p w:rsidR="009A72C5" w:rsidRDefault="009A72C5" w:rsidP="009A72C5">
      <w:pPr>
        <w:pStyle w:val="TableBody"/>
      </w:pPr>
      <w:r w:rsidRPr="00963773">
        <w:rPr>
          <w:lang w:val="it-IT"/>
        </w:rPr>
        <w:tab/>
        <w:t>b.</w:t>
      </w:r>
      <w:r w:rsidRPr="00963773">
        <w:rPr>
          <w:lang w:val="it-IT"/>
        </w:rPr>
        <w:tab/>
      </w:r>
      <w:r w:rsidR="00093257">
        <w:rPr>
          <w:noProof/>
          <w:position w:val="-22"/>
        </w:rPr>
        <w:object w:dxaOrig="1500" w:dyaOrig="585">
          <v:shape id="_x0000_i1058" type="#_x0000_t75" alt="" style="width:74.5pt;height:29.3pt;mso-width-percent:0;mso-height-percent:0;mso-width-percent:0;mso-height-percent:0" o:ole="">
            <v:imagedata r:id="rId18" o:title=""/>
          </v:shape>
          <o:OLEObject Type="Embed" ProgID="Equation.DSMT4" ShapeID="_x0000_i1058" DrawAspect="Content" ObjectID="_1620116600" r:id="rId19"/>
        </w:object>
      </w:r>
      <w:r w:rsidRPr="00963773">
        <w:rPr>
          <w:lang w:val="it-IT"/>
        </w:rPr>
        <w:tab/>
      </w:r>
      <w:r>
        <w:t>Use interval of 10.</w:t>
      </w:r>
    </w:p>
    <w:p w:rsidR="009A72C5" w:rsidRDefault="009A72C5" w:rsidP="009A72C5">
      <w:pPr>
        <w:pStyle w:val="TableBody"/>
        <w:ind w:left="720"/>
      </w:pPr>
      <w:r>
        <w:t>c.</w:t>
      </w:r>
      <w:r>
        <w:tab/>
        <w:t>50</w:t>
      </w:r>
    </w:p>
    <w:p w:rsidR="009A72C5" w:rsidRDefault="009A72C5" w:rsidP="009A72C5">
      <w:pPr>
        <w:pStyle w:val="TableBody"/>
        <w:ind w:left="720"/>
      </w:pPr>
      <w:r>
        <w:t>d.</w:t>
      </w:r>
      <w:r>
        <w:tab/>
      </w:r>
      <w:r>
        <w:tab/>
      </w:r>
      <w:r>
        <w:tab/>
      </w:r>
      <w:r>
        <w:rPr>
          <w:i/>
        </w:rPr>
        <w:t>f</w:t>
      </w:r>
      <w:r>
        <w:tab/>
        <w:t>Relative frequency</w:t>
      </w:r>
    </w:p>
    <w:p w:rsidR="009A72C5" w:rsidRDefault="009A72C5" w:rsidP="009A72C5">
      <w:pPr>
        <w:pStyle w:val="TableBody"/>
        <w:tabs>
          <w:tab w:val="left" w:pos="1440"/>
          <w:tab w:val="right" w:pos="2970"/>
          <w:tab w:val="right" w:pos="4680"/>
        </w:tabs>
        <w:ind w:left="720"/>
      </w:pPr>
      <w:r>
        <w:tab/>
        <w:t>50 up to 60</w:t>
      </w:r>
      <w:r>
        <w:tab/>
        <w:t>4</w:t>
      </w:r>
      <w:r>
        <w:tab/>
        <w:t>0.20</w:t>
      </w:r>
    </w:p>
    <w:p w:rsidR="009A72C5" w:rsidRDefault="009A72C5" w:rsidP="009A72C5">
      <w:pPr>
        <w:pStyle w:val="TableBody"/>
        <w:tabs>
          <w:tab w:val="left" w:pos="1440"/>
          <w:tab w:val="right" w:pos="2970"/>
          <w:tab w:val="right" w:pos="4680"/>
        </w:tabs>
        <w:ind w:left="720"/>
      </w:pPr>
      <w:r>
        <w:tab/>
        <w:t>60 up to 70</w:t>
      </w:r>
      <w:r>
        <w:tab/>
        <w:t>5</w:t>
      </w:r>
      <w:r>
        <w:tab/>
        <w:t>0.25</w:t>
      </w:r>
    </w:p>
    <w:p w:rsidR="009A72C5" w:rsidRDefault="009A72C5" w:rsidP="009A72C5">
      <w:pPr>
        <w:pStyle w:val="TableBody"/>
        <w:tabs>
          <w:tab w:val="left" w:pos="1440"/>
          <w:tab w:val="right" w:pos="2970"/>
          <w:tab w:val="right" w:pos="4680"/>
        </w:tabs>
        <w:ind w:left="720"/>
      </w:pPr>
      <w:r>
        <w:tab/>
        <w:t>70 up to 80</w:t>
      </w:r>
      <w:r>
        <w:tab/>
        <w:t>6</w:t>
      </w:r>
      <w:r>
        <w:tab/>
        <w:t>0.30</w:t>
      </w:r>
    </w:p>
    <w:p w:rsidR="009A72C5" w:rsidRDefault="009A72C5" w:rsidP="009A72C5">
      <w:pPr>
        <w:pStyle w:val="TableBody"/>
        <w:tabs>
          <w:tab w:val="left" w:pos="1440"/>
          <w:tab w:val="right" w:pos="2970"/>
          <w:tab w:val="right" w:pos="4680"/>
        </w:tabs>
        <w:ind w:left="720"/>
      </w:pPr>
      <w:r>
        <w:tab/>
        <w:t>80 up to 90</w:t>
      </w:r>
      <w:r>
        <w:tab/>
        <w:t>2</w:t>
      </w:r>
      <w:r>
        <w:tab/>
        <w:t>0.10</w:t>
      </w:r>
    </w:p>
    <w:p w:rsidR="009A72C5" w:rsidRDefault="009A72C5" w:rsidP="009A72C5">
      <w:pPr>
        <w:pStyle w:val="TableBody"/>
        <w:tabs>
          <w:tab w:val="left" w:pos="1440"/>
          <w:tab w:val="right" w:pos="2970"/>
          <w:tab w:val="right" w:pos="4680"/>
        </w:tabs>
        <w:ind w:left="720"/>
        <w:rPr>
          <w:u w:val="single"/>
        </w:rPr>
      </w:pPr>
      <w:r>
        <w:tab/>
        <w:t>90 up to 100</w:t>
      </w:r>
      <w:r>
        <w:tab/>
      </w:r>
      <w:r>
        <w:rPr>
          <w:u w:val="single"/>
        </w:rPr>
        <w:t>3</w:t>
      </w:r>
      <w:r>
        <w:tab/>
      </w:r>
      <w:r>
        <w:rPr>
          <w:u w:val="single"/>
        </w:rPr>
        <w:t>0.15</w:t>
      </w:r>
    </w:p>
    <w:p w:rsidR="009A72C5" w:rsidRDefault="009A72C5" w:rsidP="009A72C5">
      <w:pPr>
        <w:pStyle w:val="TableBody"/>
        <w:tabs>
          <w:tab w:val="left" w:pos="1440"/>
          <w:tab w:val="right" w:pos="2970"/>
          <w:tab w:val="right" w:pos="4680"/>
        </w:tabs>
        <w:ind w:left="720"/>
      </w:pPr>
      <w:r>
        <w:tab/>
        <w:t>Total</w:t>
      </w:r>
      <w:r>
        <w:tab/>
        <w:t>20</w:t>
      </w:r>
      <w:r>
        <w:tab/>
        <w:t>1.00</w:t>
      </w:r>
    </w:p>
    <w:p w:rsidR="009A72C5" w:rsidRDefault="009A72C5" w:rsidP="009A72C5">
      <w:pPr>
        <w:pStyle w:val="TableBody"/>
        <w:ind w:left="1440" w:hanging="720"/>
      </w:pPr>
      <w:r>
        <w:t>e.</w:t>
      </w:r>
      <w:r>
        <w:tab/>
        <w:t xml:space="preserve">The fewest number is about 50, the highest about 100. The greatest concentration is in classes 60 up to 70 and 70 up to 80. </w:t>
      </w:r>
      <w:r>
        <w:rPr>
          <w:b/>
        </w:rPr>
        <w:t>(LO</w:t>
      </w:r>
      <w:r w:rsidR="00C96B37">
        <w:rPr>
          <w:b/>
        </w:rPr>
        <w:t>2-3</w:t>
      </w:r>
      <w:r>
        <w:rPr>
          <w:b/>
        </w:rPr>
        <w:t>)</w:t>
      </w:r>
    </w:p>
    <w:p w:rsidR="009A72C5" w:rsidRDefault="009A72C5" w:rsidP="009A72C5">
      <w:pPr>
        <w:pStyle w:val="TableBody"/>
        <w:tabs>
          <w:tab w:val="left" w:pos="1440"/>
          <w:tab w:val="left" w:pos="2970"/>
        </w:tabs>
        <w:ind w:left="1440"/>
        <w:rPr>
          <w:i/>
        </w:rPr>
      </w:pPr>
    </w:p>
    <w:p w:rsidR="009A72C5" w:rsidRDefault="009A72C5" w:rsidP="009A72C5">
      <w:pPr>
        <w:pStyle w:val="TableBody"/>
        <w:tabs>
          <w:tab w:val="left" w:pos="1440"/>
          <w:tab w:val="left" w:pos="2970"/>
        </w:tabs>
        <w:ind w:left="1440"/>
        <w:rPr>
          <w:i/>
        </w:rPr>
      </w:pPr>
      <w:r>
        <w:rPr>
          <w:i/>
        </w:rPr>
        <w:t>Visits</w:t>
      </w:r>
      <w:r>
        <w:rPr>
          <w:i/>
        </w:rPr>
        <w:tab/>
        <w:t>f</w:t>
      </w:r>
    </w:p>
    <w:p w:rsidR="009A72C5" w:rsidRDefault="009A72C5" w:rsidP="009A72C5">
      <w:pPr>
        <w:pStyle w:val="TableBody"/>
        <w:tabs>
          <w:tab w:val="left" w:pos="720"/>
          <w:tab w:val="left" w:pos="1440"/>
          <w:tab w:val="right" w:pos="3060"/>
        </w:tabs>
      </w:pPr>
      <w:r>
        <w:t>13.</w:t>
      </w:r>
      <w:r>
        <w:tab/>
        <w:t>a.</w:t>
      </w:r>
      <w:r>
        <w:tab/>
        <w:t>0 up to 3</w:t>
      </w:r>
      <w:r>
        <w:tab/>
        <w:t>9</w:t>
      </w:r>
    </w:p>
    <w:p w:rsidR="009A72C5" w:rsidRDefault="009A72C5" w:rsidP="009A72C5">
      <w:pPr>
        <w:pStyle w:val="TableBody"/>
        <w:tabs>
          <w:tab w:val="left" w:pos="720"/>
          <w:tab w:val="left" w:pos="1440"/>
          <w:tab w:val="right" w:pos="3060"/>
        </w:tabs>
      </w:pPr>
      <w:r>
        <w:tab/>
      </w:r>
      <w:r>
        <w:tab/>
        <w:t>3 up to 6</w:t>
      </w:r>
      <w:r>
        <w:tab/>
        <w:t>21</w:t>
      </w:r>
    </w:p>
    <w:p w:rsidR="009A72C5" w:rsidRDefault="009A72C5" w:rsidP="009A72C5">
      <w:pPr>
        <w:pStyle w:val="TableBody"/>
        <w:tabs>
          <w:tab w:val="left" w:pos="720"/>
          <w:tab w:val="left" w:pos="1440"/>
          <w:tab w:val="right" w:pos="3060"/>
        </w:tabs>
      </w:pPr>
      <w:r>
        <w:tab/>
      </w:r>
      <w:r>
        <w:tab/>
        <w:t>6 up to 9</w:t>
      </w:r>
      <w:r>
        <w:tab/>
        <w:t>13</w:t>
      </w:r>
    </w:p>
    <w:p w:rsidR="009A72C5" w:rsidRDefault="009A72C5" w:rsidP="009A72C5">
      <w:pPr>
        <w:pStyle w:val="TableBody"/>
        <w:tabs>
          <w:tab w:val="left" w:pos="720"/>
          <w:tab w:val="left" w:pos="1440"/>
          <w:tab w:val="right" w:pos="3060"/>
        </w:tabs>
      </w:pPr>
      <w:r>
        <w:tab/>
      </w:r>
      <w:r>
        <w:tab/>
        <w:t>9 up to 12</w:t>
      </w:r>
      <w:r>
        <w:tab/>
        <w:t>4</w:t>
      </w:r>
    </w:p>
    <w:p w:rsidR="009A72C5" w:rsidRDefault="009A72C5" w:rsidP="009A72C5">
      <w:pPr>
        <w:pStyle w:val="TableBody"/>
        <w:tabs>
          <w:tab w:val="left" w:pos="720"/>
          <w:tab w:val="left" w:pos="1440"/>
          <w:tab w:val="right" w:pos="3060"/>
        </w:tabs>
      </w:pPr>
      <w:r>
        <w:tab/>
      </w:r>
      <w:r>
        <w:tab/>
        <w:t>12 up to 15</w:t>
      </w:r>
      <w:r>
        <w:tab/>
        <w:t>3</w:t>
      </w:r>
    </w:p>
    <w:p w:rsidR="009A72C5" w:rsidRDefault="009A72C5" w:rsidP="009A72C5">
      <w:pPr>
        <w:pStyle w:val="TableBody"/>
        <w:tabs>
          <w:tab w:val="left" w:pos="720"/>
          <w:tab w:val="left" w:pos="1440"/>
          <w:tab w:val="right" w:pos="3060"/>
        </w:tabs>
      </w:pPr>
      <w:r>
        <w:tab/>
      </w:r>
      <w:r>
        <w:tab/>
        <w:t>15 up to 18</w:t>
      </w:r>
      <w:r>
        <w:tab/>
      </w:r>
      <w:r>
        <w:rPr>
          <w:u w:val="single"/>
        </w:rPr>
        <w:t>1</w:t>
      </w:r>
    </w:p>
    <w:p w:rsidR="009A72C5" w:rsidRDefault="009A72C5" w:rsidP="009A72C5">
      <w:pPr>
        <w:pStyle w:val="TableBody"/>
        <w:tabs>
          <w:tab w:val="left" w:pos="720"/>
          <w:tab w:val="left" w:pos="1440"/>
          <w:tab w:val="right" w:pos="3060"/>
        </w:tabs>
      </w:pPr>
      <w:r>
        <w:tab/>
      </w:r>
      <w:r>
        <w:tab/>
        <w:t>Total</w:t>
      </w:r>
      <w:r>
        <w:tab/>
        <w:t>51</w:t>
      </w:r>
    </w:p>
    <w:p w:rsidR="009A72C5" w:rsidRDefault="009A72C5" w:rsidP="00041EB7">
      <w:pPr>
        <w:pStyle w:val="TableBody"/>
        <w:numPr>
          <w:ilvl w:val="0"/>
          <w:numId w:val="12"/>
        </w:numPr>
      </w:pPr>
      <w:r>
        <w:t xml:space="preserve">The largest group of shoppers (21) shop at </w:t>
      </w:r>
      <w:proofErr w:type="spellStart"/>
      <w:r>
        <w:t>BiLo</w:t>
      </w:r>
      <w:proofErr w:type="spellEnd"/>
      <w:r>
        <w:t xml:space="preserve"> 3, 4 or 5 times during a month period. Some customers visit the store only 1 time during the month, but others shop as many as 15 times.</w:t>
      </w:r>
    </w:p>
    <w:p w:rsidR="009A72C5" w:rsidRDefault="009A72C5" w:rsidP="009A72C5">
      <w:pPr>
        <w:pStyle w:val="TableBody"/>
        <w:ind w:left="720"/>
        <w:rPr>
          <w:i/>
        </w:rPr>
      </w:pPr>
      <w:r>
        <w:t>c.</w:t>
      </w:r>
      <w:r>
        <w:tab/>
      </w:r>
      <w:r>
        <w:rPr>
          <w:i/>
        </w:rPr>
        <w:t xml:space="preserve">Number of </w:t>
      </w:r>
      <w:r>
        <w:rPr>
          <w:i/>
        </w:rPr>
        <w:tab/>
        <w:t>Percent of</w:t>
      </w:r>
    </w:p>
    <w:p w:rsidR="009A72C5" w:rsidRDefault="009A72C5" w:rsidP="009A72C5">
      <w:pPr>
        <w:pStyle w:val="TableBody"/>
        <w:ind w:left="720"/>
        <w:rPr>
          <w:i/>
        </w:rPr>
      </w:pPr>
      <w:r>
        <w:rPr>
          <w:i/>
        </w:rPr>
        <w:tab/>
        <w:t>Visits</w:t>
      </w:r>
      <w:r>
        <w:rPr>
          <w:i/>
        </w:rPr>
        <w:tab/>
      </w:r>
      <w:r>
        <w:rPr>
          <w:i/>
        </w:rPr>
        <w:tab/>
        <w:t>Total</w:t>
      </w:r>
    </w:p>
    <w:p w:rsidR="009A72C5" w:rsidRDefault="009A72C5" w:rsidP="009A72C5">
      <w:pPr>
        <w:pStyle w:val="TableBody"/>
        <w:tabs>
          <w:tab w:val="left" w:pos="720"/>
          <w:tab w:val="left" w:pos="1440"/>
          <w:tab w:val="right" w:pos="3600"/>
        </w:tabs>
      </w:pPr>
      <w:r>
        <w:tab/>
      </w:r>
      <w:r>
        <w:tab/>
        <w:t>0 up to 3</w:t>
      </w:r>
      <w:r>
        <w:tab/>
        <w:t>17.65</w:t>
      </w:r>
    </w:p>
    <w:p w:rsidR="009A72C5" w:rsidRDefault="009A72C5" w:rsidP="009A72C5">
      <w:pPr>
        <w:pStyle w:val="TableBody"/>
        <w:tabs>
          <w:tab w:val="left" w:pos="720"/>
          <w:tab w:val="left" w:pos="1440"/>
          <w:tab w:val="right" w:pos="3600"/>
        </w:tabs>
      </w:pPr>
      <w:r>
        <w:tab/>
      </w:r>
      <w:r>
        <w:tab/>
        <w:t>3 up to 6</w:t>
      </w:r>
      <w:r>
        <w:tab/>
        <w:t>41.18</w:t>
      </w:r>
    </w:p>
    <w:p w:rsidR="009A72C5" w:rsidRDefault="009A72C5" w:rsidP="009A72C5">
      <w:pPr>
        <w:pStyle w:val="TableBody"/>
        <w:tabs>
          <w:tab w:val="left" w:pos="720"/>
          <w:tab w:val="left" w:pos="1440"/>
          <w:tab w:val="right" w:pos="3600"/>
        </w:tabs>
      </w:pPr>
      <w:r>
        <w:tab/>
      </w:r>
      <w:r>
        <w:tab/>
        <w:t>6 up to 9</w:t>
      </w:r>
      <w:r>
        <w:tab/>
        <w:t>25.49</w:t>
      </w:r>
    </w:p>
    <w:p w:rsidR="009A72C5" w:rsidRDefault="009A72C5" w:rsidP="009A72C5">
      <w:pPr>
        <w:pStyle w:val="TableBody"/>
        <w:tabs>
          <w:tab w:val="left" w:pos="720"/>
          <w:tab w:val="left" w:pos="1440"/>
          <w:tab w:val="right" w:pos="3600"/>
        </w:tabs>
      </w:pPr>
      <w:r>
        <w:tab/>
      </w:r>
      <w:r>
        <w:tab/>
        <w:t>9 up to 12</w:t>
      </w:r>
      <w:r>
        <w:tab/>
        <w:t>7.84</w:t>
      </w:r>
    </w:p>
    <w:p w:rsidR="009A72C5" w:rsidRDefault="009A72C5" w:rsidP="009A72C5">
      <w:pPr>
        <w:pStyle w:val="TableBody"/>
        <w:tabs>
          <w:tab w:val="left" w:pos="720"/>
          <w:tab w:val="left" w:pos="1440"/>
          <w:tab w:val="right" w:pos="3600"/>
        </w:tabs>
      </w:pPr>
      <w:r>
        <w:tab/>
      </w:r>
      <w:r>
        <w:tab/>
        <w:t>12 up to 15</w:t>
      </w:r>
      <w:r>
        <w:tab/>
        <w:t>5.88</w:t>
      </w:r>
    </w:p>
    <w:p w:rsidR="009A72C5" w:rsidRDefault="009A72C5" w:rsidP="009A72C5">
      <w:pPr>
        <w:pStyle w:val="TableBody"/>
        <w:tabs>
          <w:tab w:val="left" w:pos="720"/>
          <w:tab w:val="left" w:pos="1440"/>
          <w:tab w:val="right" w:pos="3600"/>
        </w:tabs>
      </w:pPr>
      <w:r>
        <w:tab/>
      </w:r>
      <w:r>
        <w:tab/>
        <w:t>15 up to 18</w:t>
      </w:r>
      <w:r>
        <w:tab/>
      </w:r>
      <w:r>
        <w:rPr>
          <w:u w:val="single"/>
        </w:rPr>
        <w:t>1.96</w:t>
      </w:r>
    </w:p>
    <w:p w:rsidR="009A72C5" w:rsidRDefault="009A72C5" w:rsidP="009A72C5">
      <w:pPr>
        <w:pStyle w:val="TableBody"/>
        <w:tabs>
          <w:tab w:val="left" w:pos="720"/>
          <w:tab w:val="left" w:pos="1440"/>
          <w:tab w:val="right" w:pos="3600"/>
        </w:tabs>
      </w:pPr>
      <w:r>
        <w:tab/>
      </w:r>
      <w:r>
        <w:tab/>
        <w:t>Total</w:t>
      </w:r>
      <w:r>
        <w:tab/>
        <w:t>100.00</w:t>
      </w:r>
      <w:r>
        <w:tab/>
      </w:r>
      <w:r>
        <w:tab/>
      </w:r>
      <w:r>
        <w:rPr>
          <w:b/>
        </w:rPr>
        <w:t>(LO</w:t>
      </w:r>
      <w:r w:rsidR="00C96B37">
        <w:rPr>
          <w:b/>
        </w:rPr>
        <w:t>2-3</w:t>
      </w:r>
      <w:r>
        <w:rPr>
          <w:b/>
        </w:rPr>
        <w:t>)</w:t>
      </w:r>
    </w:p>
    <w:p w:rsidR="009A72C5" w:rsidRDefault="009A72C5" w:rsidP="009A72C5">
      <w:pPr>
        <w:pStyle w:val="TableBody"/>
      </w:pPr>
      <w:r>
        <w:br w:type="page"/>
      </w:r>
    </w:p>
    <w:p w:rsidR="00DF4648" w:rsidRDefault="009A72C5" w:rsidP="009A72C5">
      <w:pPr>
        <w:pStyle w:val="TableBody"/>
      </w:pPr>
      <w:r>
        <w:t>14.</w:t>
      </w:r>
      <w:r>
        <w:tab/>
        <w:t>a.</w:t>
      </w:r>
      <w:r>
        <w:tab/>
      </w:r>
      <w:r w:rsidR="00DF4648">
        <w:t>The 2</w:t>
      </w:r>
      <w:r w:rsidR="00DF4648">
        <w:rPr>
          <w:i/>
          <w:vertAlign w:val="superscript"/>
        </w:rPr>
        <w:t>k</w:t>
      </w:r>
      <w:r w:rsidR="00DF4648">
        <w:rPr>
          <w:vertAlign w:val="subscript"/>
        </w:rPr>
        <w:t xml:space="preserve"> </w:t>
      </w:r>
      <w:r w:rsidR="00DF4648">
        <w:t>rule would suggest 6 classes as 2</w:t>
      </w:r>
      <w:r w:rsidR="00DF4648">
        <w:rPr>
          <w:vertAlign w:val="superscript"/>
        </w:rPr>
        <w:t>5</w:t>
      </w:r>
      <w:r w:rsidR="00DF4648">
        <w:t xml:space="preserve"> = 32 &lt; 40 &lt; 64 = 2</w:t>
      </w:r>
      <w:r w:rsidR="00DF4648">
        <w:rPr>
          <w:vertAlign w:val="superscript"/>
        </w:rPr>
        <w:t>6</w:t>
      </w:r>
      <w:r w:rsidR="00DF4648">
        <w:t xml:space="preserve">. With six classes the </w:t>
      </w:r>
      <w:r w:rsidR="00DF4648">
        <w:tab/>
      </w:r>
      <w:r w:rsidR="00DF4648">
        <w:tab/>
        <w:t xml:space="preserve">interval would be larger than (84 – 18) / 6 = 11, but as we are summarizing money </w:t>
      </w:r>
      <w:r w:rsidR="00DF4648">
        <w:tab/>
      </w:r>
      <w:r w:rsidR="00DF4648">
        <w:tab/>
        <w:t xml:space="preserve">observations a class </w:t>
      </w:r>
      <w:r>
        <w:t>interval of 10 is more convenient to work with.</w:t>
      </w:r>
    </w:p>
    <w:p w:rsidR="009A72C5" w:rsidRDefault="00DF4648" w:rsidP="009A72C5">
      <w:pPr>
        <w:pStyle w:val="TableBody"/>
      </w:pPr>
      <w:r>
        <w:tab/>
      </w:r>
      <w:r>
        <w:tab/>
      </w:r>
      <w:r w:rsidR="009A72C5">
        <w:t xml:space="preserve">The </w:t>
      </w:r>
      <w:r>
        <w:t xml:space="preserve">frequency </w:t>
      </w:r>
      <w:r w:rsidR="009A72C5">
        <w:t>distribution using 10 is:</w:t>
      </w:r>
    </w:p>
    <w:p w:rsidR="009A72C5" w:rsidRDefault="009A72C5" w:rsidP="009A72C5">
      <w:pPr>
        <w:pStyle w:val="TableBody"/>
        <w:tabs>
          <w:tab w:val="left" w:pos="720"/>
          <w:tab w:val="left" w:pos="1440"/>
          <w:tab w:val="left" w:pos="2160"/>
          <w:tab w:val="right" w:pos="3060"/>
        </w:tabs>
        <w:rPr>
          <w:i/>
        </w:rPr>
      </w:pPr>
      <w:r>
        <w:tab/>
      </w:r>
      <w:r>
        <w:tab/>
      </w:r>
      <w:r>
        <w:tab/>
      </w:r>
      <w:r>
        <w:tab/>
      </w:r>
      <w:r>
        <w:rPr>
          <w:i/>
        </w:rPr>
        <w:t>f</w:t>
      </w:r>
    </w:p>
    <w:p w:rsidR="009A72C5" w:rsidRDefault="009A72C5" w:rsidP="009A72C5">
      <w:pPr>
        <w:pStyle w:val="TableBody"/>
        <w:tabs>
          <w:tab w:val="left" w:pos="720"/>
          <w:tab w:val="left" w:pos="1440"/>
          <w:tab w:val="right" w:pos="3060"/>
        </w:tabs>
      </w:pPr>
      <w:r>
        <w:tab/>
      </w:r>
      <w:r>
        <w:tab/>
        <w:t>15 up to 25</w:t>
      </w:r>
      <w:r>
        <w:tab/>
        <w:t>1</w:t>
      </w:r>
    </w:p>
    <w:p w:rsidR="009A72C5" w:rsidRDefault="009A72C5" w:rsidP="009A72C5">
      <w:pPr>
        <w:pStyle w:val="TableBody"/>
        <w:tabs>
          <w:tab w:val="left" w:pos="720"/>
          <w:tab w:val="left" w:pos="1440"/>
          <w:tab w:val="right" w:pos="3060"/>
        </w:tabs>
      </w:pPr>
      <w:r>
        <w:tab/>
      </w:r>
      <w:r>
        <w:tab/>
        <w:t>25 up to 35</w:t>
      </w:r>
      <w:r>
        <w:tab/>
        <w:t>2</w:t>
      </w:r>
    </w:p>
    <w:p w:rsidR="009A72C5" w:rsidRDefault="009A72C5" w:rsidP="009A72C5">
      <w:pPr>
        <w:pStyle w:val="TableBody"/>
        <w:tabs>
          <w:tab w:val="left" w:pos="720"/>
          <w:tab w:val="left" w:pos="1440"/>
          <w:tab w:val="right" w:pos="3060"/>
        </w:tabs>
      </w:pPr>
      <w:r>
        <w:tab/>
      </w:r>
      <w:r>
        <w:tab/>
        <w:t>35 up to 45</w:t>
      </w:r>
      <w:r>
        <w:tab/>
        <w:t>5</w:t>
      </w:r>
    </w:p>
    <w:p w:rsidR="009A72C5" w:rsidRDefault="009A72C5" w:rsidP="009A72C5">
      <w:pPr>
        <w:pStyle w:val="TableBody"/>
        <w:tabs>
          <w:tab w:val="left" w:pos="720"/>
          <w:tab w:val="left" w:pos="1440"/>
          <w:tab w:val="right" w:pos="3060"/>
        </w:tabs>
      </w:pPr>
      <w:r>
        <w:tab/>
      </w:r>
      <w:r>
        <w:tab/>
        <w:t>45 up to 55</w:t>
      </w:r>
      <w:r>
        <w:tab/>
        <w:t>10</w:t>
      </w:r>
    </w:p>
    <w:p w:rsidR="009A72C5" w:rsidRDefault="009A72C5" w:rsidP="009A72C5">
      <w:pPr>
        <w:pStyle w:val="TableBody"/>
        <w:tabs>
          <w:tab w:val="left" w:pos="720"/>
          <w:tab w:val="left" w:pos="1440"/>
          <w:tab w:val="right" w:pos="3060"/>
        </w:tabs>
      </w:pPr>
      <w:r>
        <w:tab/>
      </w:r>
      <w:r>
        <w:tab/>
        <w:t>55 up to 65</w:t>
      </w:r>
      <w:r>
        <w:tab/>
        <w:t>15</w:t>
      </w:r>
    </w:p>
    <w:p w:rsidR="009A72C5" w:rsidRDefault="009A72C5" w:rsidP="009A72C5">
      <w:pPr>
        <w:pStyle w:val="TableBody"/>
        <w:tabs>
          <w:tab w:val="left" w:pos="720"/>
          <w:tab w:val="left" w:pos="1440"/>
          <w:tab w:val="right" w:pos="3060"/>
        </w:tabs>
      </w:pPr>
      <w:r>
        <w:tab/>
      </w:r>
      <w:r>
        <w:tab/>
        <w:t>65 up to 75</w:t>
      </w:r>
      <w:r>
        <w:tab/>
        <w:t>4</w:t>
      </w:r>
    </w:p>
    <w:p w:rsidR="009A72C5" w:rsidRDefault="009A72C5" w:rsidP="009A72C5">
      <w:pPr>
        <w:pStyle w:val="TableBody"/>
        <w:tabs>
          <w:tab w:val="left" w:pos="720"/>
          <w:tab w:val="left" w:pos="1440"/>
          <w:tab w:val="right" w:pos="3060"/>
        </w:tabs>
      </w:pPr>
      <w:r>
        <w:tab/>
      </w:r>
      <w:r>
        <w:tab/>
        <w:t>75 up to 85</w:t>
      </w:r>
      <w:r>
        <w:tab/>
      </w:r>
      <w:r>
        <w:rPr>
          <w:u w:val="single"/>
        </w:rPr>
        <w:t>3</w:t>
      </w:r>
    </w:p>
    <w:p w:rsidR="009A72C5" w:rsidRDefault="009A72C5" w:rsidP="009A72C5">
      <w:pPr>
        <w:pStyle w:val="TableBody"/>
        <w:tabs>
          <w:tab w:val="left" w:pos="720"/>
          <w:tab w:val="left" w:pos="1440"/>
          <w:tab w:val="right" w:pos="3060"/>
        </w:tabs>
      </w:pPr>
      <w:r>
        <w:tab/>
      </w:r>
      <w:r>
        <w:tab/>
        <w:t>Total</w:t>
      </w:r>
      <w:r>
        <w:tab/>
        <w:t>40</w:t>
      </w:r>
    </w:p>
    <w:p w:rsidR="009A72C5" w:rsidRDefault="009A72C5" w:rsidP="00041EB7">
      <w:pPr>
        <w:pStyle w:val="TableBody"/>
        <w:numPr>
          <w:ilvl w:val="0"/>
          <w:numId w:val="13"/>
        </w:numPr>
      </w:pPr>
      <w:r>
        <w:t>Data tends to cluster in classes 45 up to 55 and 55 up to 65.</w:t>
      </w:r>
    </w:p>
    <w:p w:rsidR="009A72C5" w:rsidRDefault="009A72C5" w:rsidP="00041EB7">
      <w:pPr>
        <w:pStyle w:val="TableBody"/>
        <w:numPr>
          <w:ilvl w:val="0"/>
          <w:numId w:val="13"/>
        </w:numPr>
      </w:pPr>
      <w:r>
        <w:t>Based on the distribution, the youngest person taking the Caribbean cruise is 15 years (actually 18 from the raw data). The oldest person was less than 85 years</w:t>
      </w:r>
      <w:r w:rsidR="00914A66">
        <w:t xml:space="preserve"> (actually 84 from the raw data)</w:t>
      </w:r>
      <w:r>
        <w:t>. The largest concentration of ages is between 45 up to 65 years.</w:t>
      </w:r>
    </w:p>
    <w:p w:rsidR="009A72C5" w:rsidRDefault="009A72C5" w:rsidP="009A72C5">
      <w:pPr>
        <w:pStyle w:val="TableBody"/>
        <w:tabs>
          <w:tab w:val="left" w:pos="720"/>
          <w:tab w:val="left" w:pos="1710"/>
          <w:tab w:val="left" w:pos="2160"/>
          <w:tab w:val="right" w:pos="3600"/>
        </w:tabs>
        <w:rPr>
          <w:i/>
        </w:rPr>
      </w:pPr>
      <w:r>
        <w:tab/>
        <w:t>d.</w:t>
      </w:r>
      <w:r>
        <w:tab/>
      </w:r>
      <w:r>
        <w:rPr>
          <w:i/>
        </w:rPr>
        <w:t>Ages</w:t>
      </w:r>
      <w:r>
        <w:rPr>
          <w:i/>
        </w:rPr>
        <w:tab/>
      </w:r>
      <w:r>
        <w:rPr>
          <w:i/>
        </w:rPr>
        <w:tab/>
        <w:t>Percent of</w:t>
      </w:r>
    </w:p>
    <w:p w:rsidR="009A72C5" w:rsidRDefault="009A72C5" w:rsidP="009A72C5">
      <w:pPr>
        <w:pStyle w:val="TableBody"/>
        <w:tabs>
          <w:tab w:val="left" w:pos="720"/>
          <w:tab w:val="left" w:pos="1710"/>
          <w:tab w:val="left" w:pos="2160"/>
          <w:tab w:val="right" w:pos="3600"/>
        </w:tabs>
        <w:rPr>
          <w:i/>
        </w:rPr>
      </w:pPr>
      <w:r>
        <w:rPr>
          <w:i/>
        </w:rPr>
        <w:tab/>
      </w:r>
      <w:r>
        <w:rPr>
          <w:i/>
        </w:rPr>
        <w:tab/>
      </w:r>
      <w:r>
        <w:rPr>
          <w:i/>
        </w:rPr>
        <w:tab/>
      </w:r>
      <w:r>
        <w:rPr>
          <w:i/>
        </w:rPr>
        <w:tab/>
        <w:t>Total</w:t>
      </w:r>
    </w:p>
    <w:p w:rsidR="009A72C5" w:rsidRDefault="009A72C5" w:rsidP="009A72C5">
      <w:pPr>
        <w:pStyle w:val="TableBody"/>
        <w:tabs>
          <w:tab w:val="left" w:pos="720"/>
          <w:tab w:val="left" w:pos="1440"/>
          <w:tab w:val="right" w:pos="3420"/>
        </w:tabs>
      </w:pPr>
      <w:r>
        <w:tab/>
      </w:r>
      <w:r>
        <w:tab/>
        <w:t>15 up to 25</w:t>
      </w:r>
      <w:r>
        <w:tab/>
        <w:t>2.5</w:t>
      </w:r>
    </w:p>
    <w:p w:rsidR="009A72C5" w:rsidRDefault="009A72C5" w:rsidP="009A72C5">
      <w:pPr>
        <w:pStyle w:val="TableBody"/>
        <w:tabs>
          <w:tab w:val="left" w:pos="720"/>
          <w:tab w:val="left" w:pos="1440"/>
          <w:tab w:val="right" w:pos="3420"/>
        </w:tabs>
      </w:pPr>
      <w:r>
        <w:tab/>
      </w:r>
      <w:r>
        <w:tab/>
        <w:t>25 up to 35</w:t>
      </w:r>
      <w:r>
        <w:tab/>
        <w:t>5.0</w:t>
      </w:r>
    </w:p>
    <w:p w:rsidR="009A72C5" w:rsidRDefault="009A72C5" w:rsidP="009A72C5">
      <w:pPr>
        <w:pStyle w:val="TableBody"/>
        <w:tabs>
          <w:tab w:val="left" w:pos="720"/>
          <w:tab w:val="left" w:pos="1440"/>
          <w:tab w:val="right" w:pos="3420"/>
        </w:tabs>
      </w:pPr>
      <w:r>
        <w:tab/>
      </w:r>
      <w:r>
        <w:tab/>
        <w:t>35 up to 45</w:t>
      </w:r>
      <w:r>
        <w:tab/>
        <w:t>12.5</w:t>
      </w:r>
    </w:p>
    <w:p w:rsidR="009A72C5" w:rsidRDefault="009A72C5" w:rsidP="009A72C5">
      <w:pPr>
        <w:pStyle w:val="TableBody"/>
        <w:tabs>
          <w:tab w:val="left" w:pos="720"/>
          <w:tab w:val="left" w:pos="1440"/>
          <w:tab w:val="right" w:pos="3420"/>
        </w:tabs>
      </w:pPr>
      <w:r>
        <w:tab/>
      </w:r>
      <w:r>
        <w:tab/>
        <w:t>45 up to 55</w:t>
      </w:r>
      <w:r>
        <w:tab/>
        <w:t>25.0</w:t>
      </w:r>
    </w:p>
    <w:p w:rsidR="009A72C5" w:rsidRDefault="009A72C5" w:rsidP="009A72C5">
      <w:pPr>
        <w:pStyle w:val="TableBody"/>
        <w:tabs>
          <w:tab w:val="left" w:pos="720"/>
          <w:tab w:val="left" w:pos="1440"/>
          <w:tab w:val="right" w:pos="3420"/>
        </w:tabs>
      </w:pPr>
      <w:r>
        <w:tab/>
      </w:r>
      <w:r>
        <w:tab/>
        <w:t>55 up to 65</w:t>
      </w:r>
      <w:r>
        <w:tab/>
        <w:t>37.5</w:t>
      </w:r>
    </w:p>
    <w:p w:rsidR="009A72C5" w:rsidRDefault="009A72C5" w:rsidP="009A72C5">
      <w:pPr>
        <w:pStyle w:val="TableBody"/>
        <w:tabs>
          <w:tab w:val="left" w:pos="720"/>
          <w:tab w:val="left" w:pos="1440"/>
          <w:tab w:val="right" w:pos="3420"/>
        </w:tabs>
      </w:pPr>
      <w:r>
        <w:tab/>
      </w:r>
      <w:r>
        <w:tab/>
        <w:t>65 up to 75</w:t>
      </w:r>
      <w:r>
        <w:tab/>
        <w:t>10.0</w:t>
      </w:r>
    </w:p>
    <w:p w:rsidR="009A72C5" w:rsidRDefault="009A72C5" w:rsidP="009A72C5">
      <w:pPr>
        <w:pStyle w:val="TableBody"/>
        <w:tabs>
          <w:tab w:val="left" w:pos="720"/>
          <w:tab w:val="left" w:pos="1440"/>
          <w:tab w:val="right" w:pos="3420"/>
        </w:tabs>
      </w:pPr>
      <w:r>
        <w:tab/>
      </w:r>
      <w:r>
        <w:tab/>
        <w:t>75 up to 85</w:t>
      </w:r>
      <w:r>
        <w:tab/>
      </w:r>
      <w:r>
        <w:rPr>
          <w:u w:val="single"/>
        </w:rPr>
        <w:t>7.5</w:t>
      </w:r>
    </w:p>
    <w:p w:rsidR="009A72C5" w:rsidRDefault="009A72C5" w:rsidP="009A72C5">
      <w:pPr>
        <w:pStyle w:val="TableBody"/>
        <w:tabs>
          <w:tab w:val="left" w:pos="720"/>
          <w:tab w:val="left" w:pos="1440"/>
          <w:tab w:val="right" w:pos="3420"/>
        </w:tabs>
      </w:pPr>
      <w:r>
        <w:tab/>
      </w:r>
      <w:r>
        <w:tab/>
        <w:t>Total</w:t>
      </w:r>
      <w:r>
        <w:tab/>
        <w:t>100.0</w:t>
      </w:r>
      <w:r>
        <w:tab/>
      </w:r>
      <w:r>
        <w:tab/>
      </w:r>
      <w:r>
        <w:rPr>
          <w:b/>
        </w:rPr>
        <w:t>(LO</w:t>
      </w:r>
      <w:r w:rsidR="00C96B37">
        <w:rPr>
          <w:b/>
        </w:rPr>
        <w:t>2-3</w:t>
      </w:r>
      <w:r>
        <w:rPr>
          <w:b/>
        </w:rPr>
        <w:t>)</w:t>
      </w:r>
    </w:p>
    <w:p w:rsidR="006D62FA" w:rsidRDefault="006D62FA">
      <w:pPr>
        <w:pStyle w:val="TableBody"/>
      </w:pPr>
    </w:p>
    <w:p w:rsidR="006D62FA" w:rsidRDefault="003B73AD">
      <w:pPr>
        <w:pStyle w:val="TableBody"/>
      </w:pPr>
      <w:r>
        <w:t>15</w:t>
      </w:r>
      <w:r w:rsidR="006D62FA">
        <w:t>.</w:t>
      </w:r>
      <w:r w:rsidR="006D62FA">
        <w:tab/>
        <w:t>a.</w:t>
      </w:r>
      <w:r w:rsidR="006D62FA">
        <w:tab/>
        <w:t>Histogram</w:t>
      </w:r>
    </w:p>
    <w:p w:rsidR="006D62FA" w:rsidRDefault="006D62FA" w:rsidP="00041EB7">
      <w:pPr>
        <w:pStyle w:val="TableBody"/>
        <w:numPr>
          <w:ilvl w:val="0"/>
          <w:numId w:val="1"/>
        </w:numPr>
      </w:pPr>
      <w:r>
        <w:t>100</w:t>
      </w:r>
    </w:p>
    <w:p w:rsidR="006D62FA" w:rsidRDefault="006D62FA" w:rsidP="00041EB7">
      <w:pPr>
        <w:pStyle w:val="TableBody"/>
        <w:numPr>
          <w:ilvl w:val="0"/>
          <w:numId w:val="1"/>
        </w:numPr>
      </w:pPr>
      <w:r>
        <w:t>5</w:t>
      </w:r>
    </w:p>
    <w:p w:rsidR="006D62FA" w:rsidRDefault="006D62FA" w:rsidP="00041EB7">
      <w:pPr>
        <w:pStyle w:val="TableBody"/>
        <w:numPr>
          <w:ilvl w:val="0"/>
          <w:numId w:val="1"/>
        </w:numPr>
      </w:pPr>
      <w:r>
        <w:t>28</w:t>
      </w:r>
    </w:p>
    <w:p w:rsidR="006D62FA" w:rsidRDefault="006D62FA" w:rsidP="00041EB7">
      <w:pPr>
        <w:pStyle w:val="TableBody"/>
        <w:numPr>
          <w:ilvl w:val="0"/>
          <w:numId w:val="1"/>
        </w:numPr>
      </w:pPr>
      <w:r>
        <w:t>0.28</w:t>
      </w:r>
    </w:p>
    <w:p w:rsidR="006D62FA" w:rsidRDefault="006D62FA" w:rsidP="00041EB7">
      <w:pPr>
        <w:pStyle w:val="TableBody"/>
        <w:numPr>
          <w:ilvl w:val="0"/>
          <w:numId w:val="1"/>
        </w:numPr>
      </w:pPr>
      <w:r>
        <w:t>12.5</w:t>
      </w:r>
    </w:p>
    <w:p w:rsidR="006D62FA" w:rsidRDefault="006D62FA" w:rsidP="00041EB7">
      <w:pPr>
        <w:pStyle w:val="TableBody"/>
        <w:numPr>
          <w:ilvl w:val="0"/>
          <w:numId w:val="1"/>
        </w:numPr>
      </w:pPr>
      <w:r>
        <w:t>13</w:t>
      </w:r>
      <w:r w:rsidR="0030341C">
        <w:tab/>
      </w:r>
      <w:r w:rsidR="0030341C">
        <w:tab/>
      </w:r>
      <w:r w:rsidR="0030341C">
        <w:rPr>
          <w:b/>
        </w:rPr>
        <w:t>(LO</w:t>
      </w:r>
      <w:r w:rsidR="00C96B37">
        <w:rPr>
          <w:b/>
        </w:rPr>
        <w:t>2-4</w:t>
      </w:r>
      <w:r w:rsidR="0030341C">
        <w:rPr>
          <w:b/>
        </w:rPr>
        <w:t>)</w:t>
      </w:r>
    </w:p>
    <w:p w:rsidR="006D62FA" w:rsidRDefault="006D62FA">
      <w:pPr>
        <w:pStyle w:val="TableBody"/>
      </w:pPr>
    </w:p>
    <w:p w:rsidR="006D62FA" w:rsidRDefault="006D62FA">
      <w:pPr>
        <w:pStyle w:val="TableBody"/>
      </w:pPr>
      <w:r>
        <w:t>1</w:t>
      </w:r>
      <w:r w:rsidR="003B73AD">
        <w:t>6</w:t>
      </w:r>
      <w:r>
        <w:t>.</w:t>
      </w:r>
      <w:r>
        <w:tab/>
        <w:t>a.</w:t>
      </w:r>
      <w:r>
        <w:tab/>
        <w:t>3</w:t>
      </w:r>
    </w:p>
    <w:p w:rsidR="006D62FA" w:rsidRDefault="006D62FA" w:rsidP="00041EB7">
      <w:pPr>
        <w:pStyle w:val="TableBody"/>
        <w:numPr>
          <w:ilvl w:val="0"/>
          <w:numId w:val="2"/>
        </w:numPr>
      </w:pPr>
      <w:r>
        <w:t>about 26</w:t>
      </w:r>
    </w:p>
    <w:p w:rsidR="006D62FA" w:rsidRDefault="006D62FA" w:rsidP="00041EB7">
      <w:pPr>
        <w:pStyle w:val="TableBody"/>
        <w:numPr>
          <w:ilvl w:val="0"/>
          <w:numId w:val="2"/>
        </w:numPr>
      </w:pPr>
      <w:r>
        <w:t>2</w:t>
      </w:r>
    </w:p>
    <w:p w:rsidR="006D62FA" w:rsidRDefault="006D62FA" w:rsidP="00041EB7">
      <w:pPr>
        <w:pStyle w:val="TableBody"/>
        <w:numPr>
          <w:ilvl w:val="0"/>
          <w:numId w:val="2"/>
        </w:numPr>
      </w:pPr>
      <w:r>
        <w:t>frequency polygon</w:t>
      </w:r>
      <w:r w:rsidR="0030341C">
        <w:tab/>
      </w:r>
      <w:r w:rsidR="0030341C">
        <w:rPr>
          <w:b/>
        </w:rPr>
        <w:t>(LO</w:t>
      </w:r>
      <w:r w:rsidR="00C96B37">
        <w:rPr>
          <w:b/>
        </w:rPr>
        <w:t>2-4</w:t>
      </w:r>
      <w:r w:rsidR="0030341C">
        <w:rPr>
          <w:b/>
        </w:rPr>
        <w:t>)</w:t>
      </w:r>
    </w:p>
    <w:p w:rsidR="006D62FA" w:rsidRDefault="006D62FA">
      <w:pPr>
        <w:pStyle w:val="TableBody"/>
      </w:pPr>
    </w:p>
    <w:p w:rsidR="006D62FA" w:rsidRDefault="006D62FA">
      <w:pPr>
        <w:pStyle w:val="TableBody"/>
      </w:pPr>
    </w:p>
    <w:p w:rsidR="000818F0" w:rsidRDefault="000818F0">
      <w:pPr>
        <w:pStyle w:val="TableBody"/>
      </w:pPr>
    </w:p>
    <w:p w:rsidR="000818F0" w:rsidRDefault="000818F0">
      <w:pPr>
        <w:pStyle w:val="TableBody"/>
      </w:pPr>
    </w:p>
    <w:p w:rsidR="000818F0" w:rsidRDefault="000818F0">
      <w:pPr>
        <w:pStyle w:val="TableBody"/>
      </w:pPr>
    </w:p>
    <w:p w:rsidR="000818F0" w:rsidRDefault="000818F0">
      <w:pPr>
        <w:pStyle w:val="TableBody"/>
      </w:pPr>
    </w:p>
    <w:p w:rsidR="000818F0" w:rsidRDefault="000818F0">
      <w:pPr>
        <w:pStyle w:val="TableBody"/>
      </w:pPr>
    </w:p>
    <w:p w:rsidR="000818F0" w:rsidRDefault="000818F0">
      <w:pPr>
        <w:pStyle w:val="TableBody"/>
      </w:pPr>
    </w:p>
    <w:p w:rsidR="000818F0" w:rsidRDefault="000818F0">
      <w:pPr>
        <w:pStyle w:val="TableBody"/>
      </w:pPr>
    </w:p>
    <w:p w:rsidR="000818F0" w:rsidRDefault="000818F0">
      <w:pPr>
        <w:pStyle w:val="TableBody"/>
      </w:pPr>
    </w:p>
    <w:p w:rsidR="000818F0" w:rsidRDefault="000818F0">
      <w:pPr>
        <w:pStyle w:val="TableBody"/>
      </w:pPr>
    </w:p>
    <w:p w:rsidR="000818F0" w:rsidRDefault="000818F0">
      <w:pPr>
        <w:pStyle w:val="TableBody"/>
      </w:pPr>
    </w:p>
    <w:p w:rsidR="000818F0" w:rsidRDefault="000818F0">
      <w:pPr>
        <w:pStyle w:val="TableBody"/>
      </w:pPr>
    </w:p>
    <w:p w:rsidR="006D62FA" w:rsidRDefault="006D62FA">
      <w:pPr>
        <w:pStyle w:val="TableBody"/>
      </w:pPr>
      <w:r>
        <w:t>1</w:t>
      </w:r>
      <w:r w:rsidR="003B73AD">
        <w:t>7</w:t>
      </w:r>
      <w:r>
        <w:t>.</w:t>
      </w:r>
      <w:r>
        <w:tab/>
        <w:t>a.</w:t>
      </w:r>
      <w:r>
        <w:tab/>
        <w:t>50</w:t>
      </w:r>
    </w:p>
    <w:p w:rsidR="006D62FA" w:rsidRDefault="00490102" w:rsidP="00041EB7">
      <w:pPr>
        <w:pStyle w:val="TableBody"/>
        <w:numPr>
          <w:ilvl w:val="0"/>
          <w:numId w:val="3"/>
        </w:numPr>
      </w:pPr>
      <w:r>
        <w:t xml:space="preserve">1.5 thousand </w:t>
      </w:r>
      <w:r w:rsidR="00914A66">
        <w:t xml:space="preserve">frequent flier </w:t>
      </w:r>
      <w:r>
        <w:t>miles</w:t>
      </w:r>
    </w:p>
    <w:p w:rsidR="006D62FA" w:rsidRDefault="000818F0" w:rsidP="000818F0">
      <w:pPr>
        <w:pStyle w:val="TableBody"/>
        <w:ind w:left="720"/>
      </w:pPr>
      <w:r>
        <w:t xml:space="preserve">c.  </w:t>
      </w:r>
    </w:p>
    <w:p w:rsidR="00914A66" w:rsidRDefault="00914A66" w:rsidP="000818F0">
      <w:pPr>
        <w:pStyle w:val="TableBody"/>
        <w:ind w:left="720"/>
      </w:pPr>
    </w:p>
    <w:p w:rsidR="00914A66" w:rsidRDefault="00914A66" w:rsidP="000818F0">
      <w:pPr>
        <w:pStyle w:val="TableBody"/>
        <w:ind w:left="720"/>
      </w:pPr>
    </w:p>
    <w:p w:rsidR="000818F0" w:rsidRDefault="00093257" w:rsidP="000818F0">
      <w:pPr>
        <w:pStyle w:val="TableBody"/>
      </w:pPr>
      <w:r>
        <w:rPr>
          <w:noProof/>
        </w:rPr>
        <w:pict>
          <v:shape id="_x0000_i1057" type="#_x0000_t75" alt="" style="width:4in;height:173.3pt;mso-width-percent:0;mso-height-percent:0;mso-width-percent:0;mso-height-percent:0">
            <v:imagedata croptop="-65520f" cropbottom="65520f"/>
          </v:shape>
        </w:pict>
      </w:r>
    </w:p>
    <w:p w:rsidR="000818F0" w:rsidRDefault="000818F0" w:rsidP="000818F0">
      <w:pPr>
        <w:pStyle w:val="TableBody"/>
      </w:pPr>
    </w:p>
    <w:p w:rsidR="006D62FA" w:rsidRDefault="000818F0" w:rsidP="000818F0">
      <w:pPr>
        <w:pStyle w:val="TableBody"/>
        <w:ind w:firstLine="720"/>
      </w:pPr>
      <w:r>
        <w:t>d.</w:t>
      </w:r>
      <w:r>
        <w:tab/>
      </w:r>
      <w:r w:rsidR="006D62FA">
        <w:t>X = 1.5, Y = 5</w:t>
      </w:r>
    </w:p>
    <w:p w:rsidR="006D62FA" w:rsidRDefault="006D62FA">
      <w:pPr>
        <w:pStyle w:val="TableBody"/>
        <w:ind w:left="720"/>
      </w:pPr>
      <w:r>
        <w:t>e.</w:t>
      </w:r>
      <w:r>
        <w:tab/>
      </w:r>
    </w:p>
    <w:p w:rsidR="006D62FA" w:rsidRDefault="006D62FA">
      <w:pPr>
        <w:pStyle w:val="TableBody"/>
        <w:ind w:left="1440" w:hanging="720"/>
      </w:pPr>
    </w:p>
    <w:p w:rsidR="006D62FA" w:rsidRDefault="00093257">
      <w:pPr>
        <w:pStyle w:val="TableBody"/>
        <w:ind w:left="1440" w:hanging="720"/>
      </w:pPr>
      <w:r>
        <w:rPr>
          <w:noProof/>
        </w:rPr>
        <w:pict>
          <v:shape id="_x0000_i1056" type="#_x0000_t75" alt="" style="width:4in;height:173.3pt;mso-width-percent:0;mso-height-percent:0;mso-width-percent:0;mso-height-percent:0">
            <v:imagedata croptop="-65520f" cropbottom="65520f"/>
          </v:shape>
        </w:pict>
      </w:r>
    </w:p>
    <w:p w:rsidR="006D62FA" w:rsidRDefault="006D62FA">
      <w:pPr>
        <w:pStyle w:val="TableBody"/>
        <w:ind w:left="1440" w:hanging="720"/>
      </w:pPr>
    </w:p>
    <w:p w:rsidR="006D62FA" w:rsidRDefault="006D62FA">
      <w:pPr>
        <w:pStyle w:val="TableBody"/>
        <w:ind w:left="1440" w:hanging="720"/>
      </w:pPr>
      <w:r>
        <w:t>f.</w:t>
      </w:r>
      <w:r>
        <w:tab/>
        <w:t xml:space="preserve">For the 50 employees about half earn between 6 and </w:t>
      </w:r>
      <w:r w:rsidR="00914A66">
        <w:t>9</w:t>
      </w:r>
      <w:r>
        <w:t xml:space="preserve"> thousand frequent flier miles. Five earn less than 3 thousand frequent flier miles, and two earn more than 12 thousand frequent flier miles.</w:t>
      </w:r>
      <w:r w:rsidR="0030341C">
        <w:t xml:space="preserve">  </w:t>
      </w:r>
      <w:r w:rsidR="0030341C">
        <w:rPr>
          <w:b/>
        </w:rPr>
        <w:t>(LO</w:t>
      </w:r>
      <w:r w:rsidR="00C96B37">
        <w:rPr>
          <w:b/>
        </w:rPr>
        <w:t>2-4</w:t>
      </w:r>
      <w:r w:rsidR="0030341C">
        <w:rPr>
          <w:b/>
        </w:rPr>
        <w:t>)</w:t>
      </w:r>
    </w:p>
    <w:p w:rsidR="000818F0" w:rsidRDefault="000818F0">
      <w:pPr>
        <w:pStyle w:val="TableBody"/>
      </w:pPr>
    </w:p>
    <w:p w:rsidR="006D62FA" w:rsidRDefault="006D62FA">
      <w:pPr>
        <w:pStyle w:val="TableBody"/>
      </w:pPr>
      <w:r>
        <w:t>1</w:t>
      </w:r>
      <w:r w:rsidR="003B73AD">
        <w:t>8</w:t>
      </w:r>
      <w:r>
        <w:t>.</w:t>
      </w:r>
      <w:r>
        <w:tab/>
        <w:t>a.</w:t>
      </w:r>
      <w:r>
        <w:tab/>
        <w:t>40</w:t>
      </w:r>
    </w:p>
    <w:p w:rsidR="006D62FA" w:rsidRDefault="006D62FA" w:rsidP="00041EB7">
      <w:pPr>
        <w:pStyle w:val="TableBody"/>
        <w:numPr>
          <w:ilvl w:val="0"/>
          <w:numId w:val="4"/>
        </w:numPr>
      </w:pPr>
      <w:r>
        <w:t>2.5</w:t>
      </w:r>
      <w:r w:rsidR="00914A66">
        <w:t xml:space="preserve"> days</w:t>
      </w:r>
    </w:p>
    <w:p w:rsidR="00914A66" w:rsidRDefault="00914A66" w:rsidP="00041EB7">
      <w:pPr>
        <w:pStyle w:val="TableBody"/>
        <w:numPr>
          <w:ilvl w:val="0"/>
          <w:numId w:val="4"/>
        </w:numPr>
      </w:pPr>
      <w:r>
        <w:t>2.5,6</w:t>
      </w:r>
    </w:p>
    <w:p w:rsidR="00914A66" w:rsidRDefault="00914A66" w:rsidP="00914A66">
      <w:pPr>
        <w:pStyle w:val="TableBody"/>
      </w:pPr>
      <w:r>
        <w:tab/>
        <w:t>d.</w:t>
      </w:r>
    </w:p>
    <w:p w:rsidR="006D62FA" w:rsidRDefault="00093257" w:rsidP="00041EB7">
      <w:pPr>
        <w:pStyle w:val="TableBody"/>
        <w:numPr>
          <w:ilvl w:val="0"/>
          <w:numId w:val="4"/>
        </w:numPr>
      </w:pPr>
      <w:r>
        <w:rPr>
          <w:noProof/>
        </w:rPr>
        <w:lastRenderedPageBreak/>
        <w:pict>
          <v:shape id="_x0000_i1055" type="#_x0000_t75" alt="" style="width:4in;height:173.3pt;mso-width-percent:0;mso-height-percent:0;mso-width-percent:0;mso-height-percent:0">
            <v:imagedata croptop="-65520f" cropbottom="65520f"/>
          </v:shape>
        </w:pict>
      </w:r>
      <w:r w:rsidR="006D62FA">
        <w:t xml:space="preserve"> </w:t>
      </w:r>
    </w:p>
    <w:p w:rsidR="00914A66" w:rsidRDefault="00914A66" w:rsidP="00914A66">
      <w:pPr>
        <w:pStyle w:val="TableBody"/>
      </w:pPr>
    </w:p>
    <w:p w:rsidR="006D62FA" w:rsidRDefault="006957F6">
      <w:pPr>
        <w:pStyle w:val="TableBody"/>
        <w:ind w:firstLine="720"/>
      </w:pPr>
      <w:r>
        <w:t>e.</w:t>
      </w:r>
      <w:r w:rsidR="006D62FA">
        <w:tab/>
      </w:r>
    </w:p>
    <w:p w:rsidR="006D62FA" w:rsidRDefault="006D62FA">
      <w:pPr>
        <w:pStyle w:val="TableBody"/>
        <w:ind w:firstLine="720"/>
      </w:pPr>
      <w:r>
        <w:tab/>
      </w:r>
    </w:p>
    <w:p w:rsidR="006D62FA" w:rsidRDefault="00093257">
      <w:pPr>
        <w:pStyle w:val="TableBody"/>
        <w:ind w:firstLine="720"/>
      </w:pPr>
      <w:r>
        <w:rPr>
          <w:noProof/>
        </w:rPr>
        <w:pict>
          <v:shape id="_x0000_i1054" type="#_x0000_t75" alt="" style="width:4in;height:173.3pt;mso-width-percent:0;mso-height-percent:0;mso-width-percent:0;mso-height-percent:0">
            <v:imagedata croptop="-65520f" cropbottom="65520f"/>
          </v:shape>
        </w:pict>
      </w:r>
      <w:r w:rsidR="006D62FA">
        <w:t>e.</w:t>
      </w:r>
      <w:r w:rsidR="006D62FA">
        <w:tab/>
      </w:r>
    </w:p>
    <w:p w:rsidR="00065D61" w:rsidRDefault="00065D61">
      <w:pPr>
        <w:pStyle w:val="TableBody"/>
        <w:ind w:firstLine="720"/>
      </w:pPr>
    </w:p>
    <w:p w:rsidR="00FF720B" w:rsidRDefault="00FF720B" w:rsidP="00FF720B">
      <w:pPr>
        <w:pStyle w:val="TableBody"/>
        <w:ind w:left="720"/>
      </w:pPr>
      <w:r>
        <w:t>f.</w:t>
      </w:r>
      <w:r>
        <w:tab/>
      </w:r>
      <w:r w:rsidR="006D62FA">
        <w:t>Based on the charts, the shortest lead time is 0 days, the longest 25 days.</w:t>
      </w:r>
    </w:p>
    <w:p w:rsidR="006D62FA" w:rsidRDefault="00FF720B" w:rsidP="00FF720B">
      <w:pPr>
        <w:pStyle w:val="TableBody"/>
        <w:ind w:left="720"/>
      </w:pPr>
      <w:r>
        <w:tab/>
      </w:r>
      <w:r w:rsidR="006D62FA">
        <w:t>The concentration of lead times is 10-15 days.</w:t>
      </w:r>
      <w:r w:rsidR="0030341C">
        <w:t xml:space="preserve">  </w:t>
      </w:r>
      <w:r w:rsidR="004C771B">
        <w:rPr>
          <w:b/>
        </w:rPr>
        <w:t>(LO</w:t>
      </w:r>
      <w:r w:rsidR="00C96B37">
        <w:rPr>
          <w:b/>
        </w:rPr>
        <w:t>2-4</w:t>
      </w:r>
      <w:r w:rsidR="004C771B">
        <w:rPr>
          <w:b/>
        </w:rPr>
        <w:t>)</w:t>
      </w:r>
    </w:p>
    <w:p w:rsidR="006D62FA" w:rsidRDefault="006D62FA">
      <w:pPr>
        <w:pStyle w:val="TableBody"/>
      </w:pPr>
    </w:p>
    <w:p w:rsidR="006D62FA" w:rsidRDefault="006D62FA">
      <w:pPr>
        <w:pStyle w:val="TableBody"/>
      </w:pPr>
      <w:r>
        <w:t>1</w:t>
      </w:r>
      <w:r w:rsidR="003B73AD">
        <w:t>9</w:t>
      </w:r>
      <w:r>
        <w:t>.</w:t>
      </w:r>
      <w:r>
        <w:tab/>
        <w:t>a.</w:t>
      </w:r>
      <w:r>
        <w:tab/>
        <w:t>40</w:t>
      </w:r>
    </w:p>
    <w:p w:rsidR="006D62FA" w:rsidRDefault="006D62FA" w:rsidP="00041EB7">
      <w:pPr>
        <w:pStyle w:val="TableBody"/>
        <w:numPr>
          <w:ilvl w:val="0"/>
          <w:numId w:val="5"/>
        </w:numPr>
      </w:pPr>
      <w:r>
        <w:t>5</w:t>
      </w:r>
    </w:p>
    <w:p w:rsidR="006D62FA" w:rsidRDefault="006D62FA" w:rsidP="00041EB7">
      <w:pPr>
        <w:pStyle w:val="TableBody"/>
        <w:numPr>
          <w:ilvl w:val="0"/>
          <w:numId w:val="5"/>
        </w:numPr>
      </w:pPr>
      <w:r>
        <w:t>11 or 12</w:t>
      </w:r>
    </w:p>
    <w:p w:rsidR="006D62FA" w:rsidRDefault="006D62FA" w:rsidP="00041EB7">
      <w:pPr>
        <w:pStyle w:val="TableBody"/>
        <w:numPr>
          <w:ilvl w:val="0"/>
          <w:numId w:val="5"/>
        </w:numPr>
      </w:pPr>
      <w:r>
        <w:t>about $18 per hour</w:t>
      </w:r>
    </w:p>
    <w:p w:rsidR="006D62FA" w:rsidRDefault="006D62FA" w:rsidP="00041EB7">
      <w:pPr>
        <w:pStyle w:val="TableBody"/>
        <w:numPr>
          <w:ilvl w:val="0"/>
          <w:numId w:val="5"/>
        </w:numPr>
      </w:pPr>
      <w:r>
        <w:t>about $9 per hour</w:t>
      </w:r>
    </w:p>
    <w:p w:rsidR="006D62FA" w:rsidRDefault="006D62FA" w:rsidP="00041EB7">
      <w:pPr>
        <w:pStyle w:val="TableBody"/>
        <w:numPr>
          <w:ilvl w:val="0"/>
          <w:numId w:val="5"/>
        </w:numPr>
      </w:pPr>
      <w:r>
        <w:t>about 7</w:t>
      </w:r>
      <w:r w:rsidR="008A073A">
        <w:t>8</w:t>
      </w:r>
      <w:proofErr w:type="gramStart"/>
      <w:r>
        <w:t>%</w:t>
      </w:r>
      <w:r w:rsidR="004C771B">
        <w:t xml:space="preserve">  </w:t>
      </w:r>
      <w:r w:rsidR="004C771B">
        <w:rPr>
          <w:b/>
        </w:rPr>
        <w:t>(</w:t>
      </w:r>
      <w:proofErr w:type="gramEnd"/>
      <w:r w:rsidR="004C771B">
        <w:rPr>
          <w:b/>
        </w:rPr>
        <w:t>LO</w:t>
      </w:r>
      <w:r w:rsidR="00C96B37">
        <w:rPr>
          <w:b/>
        </w:rPr>
        <w:t>2-4</w:t>
      </w:r>
      <w:r w:rsidR="004C771B">
        <w:rPr>
          <w:b/>
        </w:rPr>
        <w:t>)</w:t>
      </w:r>
    </w:p>
    <w:p w:rsidR="006D62FA" w:rsidRDefault="006D62FA">
      <w:pPr>
        <w:pStyle w:val="TableBody"/>
      </w:pPr>
    </w:p>
    <w:p w:rsidR="006D62FA" w:rsidRDefault="003B73AD">
      <w:pPr>
        <w:pStyle w:val="TableBody"/>
      </w:pPr>
      <w:r>
        <w:t>20</w:t>
      </w:r>
      <w:r w:rsidR="006D62FA">
        <w:t>.</w:t>
      </w:r>
      <w:r w:rsidR="006D62FA">
        <w:tab/>
        <w:t>a.</w:t>
      </w:r>
      <w:r w:rsidR="006D62FA">
        <w:tab/>
        <w:t>200</w:t>
      </w:r>
    </w:p>
    <w:p w:rsidR="006D62FA" w:rsidRDefault="006D62FA" w:rsidP="00041EB7">
      <w:pPr>
        <w:pStyle w:val="TableBody"/>
        <w:numPr>
          <w:ilvl w:val="0"/>
          <w:numId w:val="6"/>
        </w:numPr>
      </w:pPr>
      <w:r>
        <w:tab/>
        <w:t>b.</w:t>
      </w:r>
      <w:r>
        <w:tab/>
        <w:t>50 or $50,000</w:t>
      </w:r>
    </w:p>
    <w:p w:rsidR="00885FA5" w:rsidRDefault="006D62FA" w:rsidP="00041EB7">
      <w:pPr>
        <w:pStyle w:val="TableBody"/>
        <w:numPr>
          <w:ilvl w:val="0"/>
          <w:numId w:val="6"/>
        </w:numPr>
        <w:tabs>
          <w:tab w:val="clear" w:pos="360"/>
          <w:tab w:val="num" w:pos="720"/>
        </w:tabs>
        <w:ind w:left="720"/>
      </w:pPr>
      <w:r>
        <w:t>c.</w:t>
      </w:r>
      <w:r>
        <w:tab/>
        <w:t>about $180,000</w:t>
      </w:r>
    </w:p>
    <w:p w:rsidR="006D62FA" w:rsidRDefault="00885FA5" w:rsidP="00041EB7">
      <w:pPr>
        <w:pStyle w:val="TableBody"/>
        <w:numPr>
          <w:ilvl w:val="0"/>
          <w:numId w:val="6"/>
        </w:numPr>
        <w:tabs>
          <w:tab w:val="clear" w:pos="360"/>
          <w:tab w:val="num" w:pos="720"/>
        </w:tabs>
        <w:ind w:left="720"/>
      </w:pPr>
      <w:r>
        <w:t>d.</w:t>
      </w:r>
      <w:r>
        <w:tab/>
      </w:r>
      <w:r w:rsidR="006D62FA">
        <w:t>about $240,000</w:t>
      </w:r>
    </w:p>
    <w:p w:rsidR="006D62FA" w:rsidRDefault="006D62FA" w:rsidP="00041EB7">
      <w:pPr>
        <w:pStyle w:val="TableBody"/>
        <w:numPr>
          <w:ilvl w:val="0"/>
          <w:numId w:val="4"/>
        </w:numPr>
      </w:pPr>
      <w:r>
        <w:t>about 60 homes</w:t>
      </w:r>
    </w:p>
    <w:p w:rsidR="006D62FA" w:rsidRDefault="006D62FA" w:rsidP="00041EB7">
      <w:pPr>
        <w:pStyle w:val="TableBody"/>
        <w:numPr>
          <w:ilvl w:val="0"/>
          <w:numId w:val="4"/>
        </w:numPr>
      </w:pPr>
      <w:r>
        <w:t xml:space="preserve">about </w:t>
      </w:r>
      <w:r w:rsidR="00885FA5">
        <w:t>145</w:t>
      </w:r>
      <w:r>
        <w:t xml:space="preserve"> </w:t>
      </w:r>
      <w:proofErr w:type="gramStart"/>
      <w:r>
        <w:t>homes</w:t>
      </w:r>
      <w:r w:rsidR="004C771B">
        <w:t xml:space="preserve">  </w:t>
      </w:r>
      <w:r w:rsidR="004C771B">
        <w:rPr>
          <w:b/>
        </w:rPr>
        <w:t>(</w:t>
      </w:r>
      <w:proofErr w:type="gramEnd"/>
      <w:r w:rsidR="004C771B">
        <w:rPr>
          <w:b/>
        </w:rPr>
        <w:t>LO</w:t>
      </w:r>
      <w:r w:rsidR="00C96B37">
        <w:rPr>
          <w:b/>
        </w:rPr>
        <w:t>2-4</w:t>
      </w:r>
      <w:r w:rsidR="004C771B">
        <w:rPr>
          <w:b/>
        </w:rPr>
        <w:t>)</w:t>
      </w:r>
    </w:p>
    <w:p w:rsidR="00065D61" w:rsidRDefault="00065D61">
      <w:pPr>
        <w:pStyle w:val="TableBody"/>
      </w:pPr>
    </w:p>
    <w:p w:rsidR="006D62FA" w:rsidRDefault="003B73AD">
      <w:pPr>
        <w:pStyle w:val="TableBody"/>
      </w:pPr>
      <w:r>
        <w:t>21</w:t>
      </w:r>
      <w:r w:rsidR="006D62FA">
        <w:t>.</w:t>
      </w:r>
      <w:r w:rsidR="006D62FA">
        <w:tab/>
        <w:t>a.</w:t>
      </w:r>
      <w:r w:rsidR="006D62FA">
        <w:tab/>
        <w:t>5</w:t>
      </w:r>
    </w:p>
    <w:p w:rsidR="00E71786" w:rsidRPr="00BC6F2D" w:rsidRDefault="006D62FA" w:rsidP="00E71786">
      <w:pPr>
        <w:keepNext/>
        <w:tabs>
          <w:tab w:val="left" w:pos="720"/>
          <w:tab w:val="left" w:pos="1440"/>
          <w:tab w:val="left" w:pos="2160"/>
          <w:tab w:val="left" w:pos="2970"/>
          <w:tab w:val="left" w:pos="3600"/>
        </w:tabs>
        <w:rPr>
          <w:i/>
        </w:rPr>
      </w:pPr>
      <w:r>
        <w:tab/>
      </w:r>
      <w:r w:rsidR="00E71786" w:rsidRPr="00BC6F2D">
        <w:t>b.</w:t>
      </w:r>
      <w:r w:rsidR="00E71786" w:rsidRPr="00BC6F2D">
        <w:tab/>
      </w:r>
      <w:r w:rsidR="00E71786" w:rsidRPr="00BC6F2D">
        <w:rPr>
          <w:i/>
        </w:rPr>
        <w:t>Miles</w:t>
      </w:r>
      <w:r w:rsidR="00E71786" w:rsidRPr="00BC6F2D">
        <w:rPr>
          <w:i/>
        </w:rPr>
        <w:tab/>
      </w:r>
      <w:r w:rsidR="00E71786" w:rsidRPr="00BC6F2D">
        <w:rPr>
          <w:i/>
        </w:rPr>
        <w:tab/>
        <w:t>CF</w:t>
      </w:r>
    </w:p>
    <w:p w:rsidR="00E71786" w:rsidRPr="00BC6F2D" w:rsidRDefault="00E71786" w:rsidP="00E71786">
      <w:pPr>
        <w:keepNext/>
        <w:tabs>
          <w:tab w:val="left" w:pos="720"/>
          <w:tab w:val="left" w:pos="1440"/>
          <w:tab w:val="left" w:pos="2160"/>
          <w:tab w:val="right" w:pos="3060"/>
          <w:tab w:val="right" w:pos="3780"/>
        </w:tabs>
      </w:pPr>
      <w:r w:rsidRPr="00BC6F2D">
        <w:lastRenderedPageBreak/>
        <w:tab/>
      </w:r>
      <w:r w:rsidRPr="00BC6F2D">
        <w:tab/>
        <w:t>Less than 3</w:t>
      </w:r>
      <w:r w:rsidRPr="00BC6F2D">
        <w:tab/>
        <w:t>5</w:t>
      </w:r>
    </w:p>
    <w:p w:rsidR="00E71786" w:rsidRPr="00BC6F2D" w:rsidRDefault="00E71786" w:rsidP="00E71786">
      <w:pPr>
        <w:keepNext/>
        <w:tabs>
          <w:tab w:val="left" w:pos="720"/>
          <w:tab w:val="left" w:pos="1440"/>
          <w:tab w:val="left" w:pos="2160"/>
          <w:tab w:val="right" w:pos="3060"/>
          <w:tab w:val="right" w:pos="3780"/>
        </w:tabs>
      </w:pPr>
      <w:r w:rsidRPr="00BC6F2D">
        <w:tab/>
      </w:r>
      <w:r w:rsidRPr="00BC6F2D">
        <w:tab/>
        <w:t>Less than 6</w:t>
      </w:r>
      <w:r w:rsidRPr="00BC6F2D">
        <w:tab/>
        <w:t>17</w:t>
      </w:r>
    </w:p>
    <w:p w:rsidR="00E71786" w:rsidRPr="00BC6F2D" w:rsidRDefault="00E71786" w:rsidP="00E71786">
      <w:pPr>
        <w:keepNext/>
        <w:tabs>
          <w:tab w:val="left" w:pos="720"/>
          <w:tab w:val="left" w:pos="1440"/>
          <w:tab w:val="left" w:pos="2160"/>
          <w:tab w:val="right" w:pos="3060"/>
          <w:tab w:val="right" w:pos="3780"/>
        </w:tabs>
      </w:pPr>
      <w:r w:rsidRPr="00BC6F2D">
        <w:tab/>
      </w:r>
      <w:r w:rsidRPr="00BC6F2D">
        <w:tab/>
        <w:t>Less than 9</w:t>
      </w:r>
      <w:r w:rsidRPr="00BC6F2D">
        <w:tab/>
        <w:t>40</w:t>
      </w:r>
    </w:p>
    <w:p w:rsidR="00E71786" w:rsidRPr="00BC6F2D" w:rsidRDefault="00E71786" w:rsidP="00E71786">
      <w:pPr>
        <w:keepNext/>
        <w:tabs>
          <w:tab w:val="left" w:pos="720"/>
          <w:tab w:val="left" w:pos="1440"/>
          <w:tab w:val="left" w:pos="2160"/>
          <w:tab w:val="right" w:pos="3060"/>
          <w:tab w:val="right" w:pos="3780"/>
        </w:tabs>
      </w:pPr>
      <w:r w:rsidRPr="00BC6F2D">
        <w:tab/>
      </w:r>
      <w:r w:rsidRPr="00BC6F2D">
        <w:tab/>
        <w:t>Less than 12</w:t>
      </w:r>
      <w:r w:rsidRPr="00BC6F2D">
        <w:tab/>
        <w:t>48</w:t>
      </w:r>
    </w:p>
    <w:p w:rsidR="00E71786" w:rsidRPr="00BC6F2D" w:rsidRDefault="00E71786" w:rsidP="00E71786">
      <w:pPr>
        <w:keepNext/>
        <w:tabs>
          <w:tab w:val="left" w:pos="720"/>
          <w:tab w:val="left" w:pos="1440"/>
          <w:tab w:val="left" w:pos="2160"/>
          <w:tab w:val="right" w:pos="3060"/>
          <w:tab w:val="right" w:pos="3780"/>
        </w:tabs>
      </w:pPr>
      <w:r w:rsidRPr="00BC6F2D">
        <w:tab/>
      </w:r>
      <w:r w:rsidRPr="00BC6F2D">
        <w:tab/>
        <w:t>Less than 15</w:t>
      </w:r>
      <w:r w:rsidRPr="00BC6F2D">
        <w:tab/>
        <w:t>50</w:t>
      </w:r>
    </w:p>
    <w:p w:rsidR="006D62FA" w:rsidRDefault="006D62FA" w:rsidP="00E71786">
      <w:pPr>
        <w:pStyle w:val="TableBody"/>
        <w:tabs>
          <w:tab w:val="left" w:pos="720"/>
          <w:tab w:val="left" w:pos="1440"/>
          <w:tab w:val="left" w:pos="2160"/>
          <w:tab w:val="left" w:pos="2970"/>
          <w:tab w:val="left" w:pos="3600"/>
        </w:tabs>
      </w:pPr>
      <w:r>
        <w:tab/>
        <w:t>c.</w:t>
      </w:r>
      <w:r>
        <w:tab/>
      </w:r>
    </w:p>
    <w:p w:rsidR="006D62FA" w:rsidRDefault="006D62FA">
      <w:pPr>
        <w:pStyle w:val="TableBody"/>
      </w:pPr>
    </w:p>
    <w:p w:rsidR="006D62FA" w:rsidRDefault="006D62FA">
      <w:pPr>
        <w:pStyle w:val="TableBody"/>
      </w:pPr>
    </w:p>
    <w:p w:rsidR="006D62FA" w:rsidRDefault="00093257">
      <w:pPr>
        <w:pStyle w:val="TableBody"/>
      </w:pPr>
      <w:r>
        <w:rPr>
          <w:noProof/>
        </w:rPr>
        <w:pict>
          <v:shape id="_x0000_i1053" type="#_x0000_t75" alt="" style="width:4in;height:173.3pt;mso-width-percent:0;mso-height-percent:0;mso-width-percent:0;mso-height-percent:0">
            <v:imagedata croptop="-65520f" cropbottom="65520f"/>
          </v:shape>
        </w:pict>
      </w:r>
    </w:p>
    <w:p w:rsidR="006D62FA" w:rsidRDefault="006D62FA">
      <w:pPr>
        <w:pStyle w:val="TableBody"/>
      </w:pPr>
    </w:p>
    <w:p w:rsidR="006D62FA" w:rsidRDefault="00490102" w:rsidP="00490102">
      <w:pPr>
        <w:pStyle w:val="TableBody"/>
        <w:ind w:left="720"/>
      </w:pPr>
      <w:r>
        <w:t>d.</w:t>
      </w:r>
      <w:r>
        <w:tab/>
      </w:r>
      <w:r w:rsidR="006D62FA">
        <w:t xml:space="preserve">about 8.7 </w:t>
      </w:r>
      <w:r>
        <w:t>thousand</w:t>
      </w:r>
      <w:r w:rsidR="008A073A">
        <w:t xml:space="preserve"> frequent flier</w:t>
      </w:r>
      <w:r>
        <w:t xml:space="preserve"> </w:t>
      </w:r>
      <w:proofErr w:type="gramStart"/>
      <w:r w:rsidR="006D62FA">
        <w:t>miles</w:t>
      </w:r>
      <w:r w:rsidR="004C771B">
        <w:t xml:space="preserve">  </w:t>
      </w:r>
      <w:r w:rsidR="004C771B">
        <w:rPr>
          <w:b/>
        </w:rPr>
        <w:t>(</w:t>
      </w:r>
      <w:proofErr w:type="gramEnd"/>
      <w:r w:rsidR="004C771B">
        <w:rPr>
          <w:b/>
        </w:rPr>
        <w:t>LO</w:t>
      </w:r>
      <w:r w:rsidR="00C96B37">
        <w:rPr>
          <w:b/>
        </w:rPr>
        <w:t>2-4</w:t>
      </w:r>
      <w:r w:rsidR="004C771B">
        <w:rPr>
          <w:b/>
        </w:rPr>
        <w:t>)</w:t>
      </w:r>
    </w:p>
    <w:p w:rsidR="006D62FA" w:rsidRDefault="00065D61">
      <w:pPr>
        <w:pStyle w:val="TableBody"/>
      </w:pPr>
      <w:r>
        <w:br w:type="page"/>
      </w:r>
      <w:r w:rsidR="003B73AD">
        <w:lastRenderedPageBreak/>
        <w:t>22</w:t>
      </w:r>
      <w:r w:rsidR="006D62FA">
        <w:t>.</w:t>
      </w:r>
      <w:r w:rsidR="006D62FA">
        <w:tab/>
        <w:t>a.</w:t>
      </w:r>
      <w:r w:rsidR="006D62FA">
        <w:tab/>
        <w:t>13, 25</w:t>
      </w:r>
    </w:p>
    <w:p w:rsidR="00E71786" w:rsidRPr="00BC6F2D" w:rsidRDefault="00E71786" w:rsidP="00E71786">
      <w:pPr>
        <w:keepNext/>
        <w:ind w:firstLine="720"/>
      </w:pPr>
      <w:r w:rsidRPr="00BC6F2D">
        <w:t>b.</w:t>
      </w:r>
      <w:r w:rsidRPr="00BC6F2D">
        <w:tab/>
      </w:r>
      <w:r w:rsidR="00FE002C">
        <w:rPr>
          <w:i/>
        </w:rPr>
        <w:t>Lead Time</w:t>
      </w:r>
      <w:r w:rsidR="00FE002C">
        <w:rPr>
          <w:i/>
        </w:rPr>
        <w:tab/>
      </w:r>
      <w:r w:rsidR="00FE002C">
        <w:rPr>
          <w:i/>
        </w:rPr>
        <w:tab/>
      </w:r>
      <w:r w:rsidRPr="00BC6F2D">
        <w:rPr>
          <w:i/>
        </w:rPr>
        <w:t>C</w:t>
      </w:r>
      <w:r w:rsidR="00FE002C">
        <w:rPr>
          <w:i/>
        </w:rPr>
        <w:t xml:space="preserve">um. </w:t>
      </w:r>
      <w:r w:rsidRPr="00BC6F2D">
        <w:rPr>
          <w:i/>
        </w:rPr>
        <w:t>F</w:t>
      </w:r>
      <w:r w:rsidR="00FE002C">
        <w:rPr>
          <w:i/>
        </w:rPr>
        <w:t>req         Cumulative Relative Frequency</w:t>
      </w:r>
    </w:p>
    <w:p w:rsidR="00E71786" w:rsidRPr="00BC6F2D" w:rsidRDefault="00E71786" w:rsidP="00E71786">
      <w:pPr>
        <w:keepNext/>
        <w:tabs>
          <w:tab w:val="left" w:pos="720"/>
          <w:tab w:val="left" w:pos="1440"/>
          <w:tab w:val="left" w:pos="2160"/>
          <w:tab w:val="right" w:pos="2970"/>
          <w:tab w:val="right" w:pos="3870"/>
        </w:tabs>
      </w:pPr>
      <w:r w:rsidRPr="00BC6F2D">
        <w:tab/>
      </w:r>
      <w:r w:rsidRPr="00BC6F2D">
        <w:tab/>
        <w:t>Less than 5</w:t>
      </w:r>
      <w:r w:rsidRPr="00BC6F2D">
        <w:tab/>
      </w:r>
      <w:r w:rsidRPr="00BC6F2D">
        <w:tab/>
        <w:t>6</w:t>
      </w:r>
      <w:r w:rsidR="00FE002C">
        <w:tab/>
      </w:r>
      <w:r w:rsidR="00FE002C">
        <w:tab/>
      </w:r>
      <w:r w:rsidR="00FE002C">
        <w:tab/>
        <w:t>.15 or 15%</w:t>
      </w:r>
    </w:p>
    <w:p w:rsidR="00E71786" w:rsidRPr="00BC6F2D" w:rsidRDefault="00E71786" w:rsidP="00E71786">
      <w:pPr>
        <w:keepNext/>
        <w:tabs>
          <w:tab w:val="left" w:pos="720"/>
          <w:tab w:val="left" w:pos="1440"/>
          <w:tab w:val="left" w:pos="2160"/>
          <w:tab w:val="right" w:pos="2970"/>
          <w:tab w:val="right" w:pos="3870"/>
        </w:tabs>
      </w:pPr>
      <w:r w:rsidRPr="00BC6F2D">
        <w:tab/>
      </w:r>
      <w:r w:rsidRPr="00BC6F2D">
        <w:tab/>
        <w:t>Less than 10</w:t>
      </w:r>
      <w:r w:rsidRPr="00BC6F2D">
        <w:tab/>
      </w:r>
      <w:r w:rsidRPr="00BC6F2D">
        <w:tab/>
        <w:t>13</w:t>
      </w:r>
      <w:r w:rsidR="00FE002C">
        <w:tab/>
      </w:r>
      <w:r w:rsidR="00FE002C">
        <w:tab/>
      </w:r>
      <w:r w:rsidR="00FE002C">
        <w:tab/>
        <w:t>.325 or 32.5%</w:t>
      </w:r>
    </w:p>
    <w:p w:rsidR="00E71786" w:rsidRPr="00BC6F2D" w:rsidRDefault="00E71786" w:rsidP="00E71786">
      <w:pPr>
        <w:keepNext/>
        <w:tabs>
          <w:tab w:val="left" w:pos="720"/>
          <w:tab w:val="left" w:pos="1440"/>
          <w:tab w:val="left" w:pos="2160"/>
          <w:tab w:val="right" w:pos="2970"/>
          <w:tab w:val="right" w:pos="3870"/>
        </w:tabs>
      </w:pPr>
      <w:r w:rsidRPr="00BC6F2D">
        <w:tab/>
      </w:r>
      <w:r w:rsidRPr="00BC6F2D">
        <w:tab/>
        <w:t>Less than 15</w:t>
      </w:r>
      <w:r w:rsidRPr="00BC6F2D">
        <w:tab/>
      </w:r>
      <w:r w:rsidRPr="00BC6F2D">
        <w:tab/>
        <w:t>25</w:t>
      </w:r>
      <w:r w:rsidR="00FE002C">
        <w:tab/>
      </w:r>
      <w:r w:rsidR="00FE002C">
        <w:tab/>
      </w:r>
      <w:r w:rsidR="00FE002C">
        <w:tab/>
        <w:t>.625 or 62.5%</w:t>
      </w:r>
    </w:p>
    <w:p w:rsidR="00E71786" w:rsidRPr="00BC6F2D" w:rsidRDefault="00E71786" w:rsidP="00E71786">
      <w:pPr>
        <w:keepNext/>
        <w:tabs>
          <w:tab w:val="left" w:pos="720"/>
          <w:tab w:val="left" w:pos="1440"/>
          <w:tab w:val="left" w:pos="2160"/>
          <w:tab w:val="right" w:pos="2970"/>
          <w:tab w:val="right" w:pos="3870"/>
        </w:tabs>
      </w:pPr>
      <w:r w:rsidRPr="00BC6F2D">
        <w:tab/>
      </w:r>
      <w:r w:rsidRPr="00BC6F2D">
        <w:tab/>
        <w:t>Less than 20</w:t>
      </w:r>
      <w:r w:rsidRPr="00BC6F2D">
        <w:tab/>
      </w:r>
      <w:r w:rsidRPr="00BC6F2D">
        <w:tab/>
        <w:t>33</w:t>
      </w:r>
      <w:r w:rsidR="00FE002C">
        <w:tab/>
      </w:r>
      <w:r w:rsidR="00FE002C">
        <w:tab/>
      </w:r>
      <w:r w:rsidR="00FE002C">
        <w:tab/>
        <w:t>.825 or 82.5%</w:t>
      </w:r>
    </w:p>
    <w:p w:rsidR="00E71786" w:rsidRDefault="00E71786" w:rsidP="00E71786">
      <w:pPr>
        <w:keepNext/>
        <w:tabs>
          <w:tab w:val="left" w:pos="720"/>
          <w:tab w:val="left" w:pos="1440"/>
          <w:tab w:val="left" w:pos="2160"/>
          <w:tab w:val="right" w:pos="2970"/>
          <w:tab w:val="right" w:pos="3870"/>
        </w:tabs>
      </w:pPr>
      <w:r w:rsidRPr="00BC6F2D">
        <w:tab/>
      </w:r>
      <w:r w:rsidRPr="00BC6F2D">
        <w:tab/>
        <w:t>Less than 25</w:t>
      </w:r>
      <w:r w:rsidRPr="00BC6F2D">
        <w:tab/>
      </w:r>
      <w:r w:rsidRPr="00BC6F2D">
        <w:tab/>
        <w:t>40</w:t>
      </w:r>
      <w:r w:rsidR="00FE002C">
        <w:tab/>
      </w:r>
      <w:r w:rsidR="00FE002C">
        <w:tab/>
      </w:r>
      <w:r w:rsidR="00FE002C">
        <w:tab/>
        <w:t>1.00 or 100%</w:t>
      </w:r>
    </w:p>
    <w:p w:rsidR="006D62FA" w:rsidRDefault="006D62FA">
      <w:pPr>
        <w:pStyle w:val="TableBody"/>
      </w:pPr>
      <w:r>
        <w:tab/>
        <w:t>c.</w:t>
      </w:r>
      <w:r>
        <w:tab/>
      </w:r>
    </w:p>
    <w:p w:rsidR="006D62FA" w:rsidRDefault="006D62FA">
      <w:pPr>
        <w:pStyle w:val="TableBody"/>
      </w:pPr>
    </w:p>
    <w:p w:rsidR="006D62FA" w:rsidRDefault="00093257">
      <w:pPr>
        <w:pStyle w:val="TableBody"/>
      </w:pPr>
      <w:r>
        <w:rPr>
          <w:noProof/>
        </w:rPr>
        <w:pict>
          <v:shape id="_x0000_i1052" type="#_x0000_t75" alt="" style="width:4in;height:173.3pt;mso-width-percent:0;mso-height-percent:0;mso-width-percent:0;mso-height-percent:0">
            <v:imagedata croptop="-65520f" cropbottom="65520f"/>
          </v:shape>
        </w:pict>
      </w:r>
    </w:p>
    <w:p w:rsidR="006D62FA" w:rsidRDefault="006D62FA">
      <w:pPr>
        <w:pStyle w:val="TableBody"/>
      </w:pPr>
    </w:p>
    <w:p w:rsidR="006D62FA" w:rsidRDefault="006D62FA">
      <w:pPr>
        <w:pStyle w:val="TableBody"/>
        <w:ind w:firstLine="720"/>
      </w:pPr>
      <w:r>
        <w:t>d.</w:t>
      </w:r>
      <w:r>
        <w:tab/>
      </w:r>
      <w:proofErr w:type="gramStart"/>
      <w:r>
        <w:t>14</w:t>
      </w:r>
      <w:r w:rsidR="004C771B">
        <w:t xml:space="preserve">  </w:t>
      </w:r>
      <w:r w:rsidR="004C771B">
        <w:rPr>
          <w:b/>
        </w:rPr>
        <w:t>(</w:t>
      </w:r>
      <w:proofErr w:type="gramEnd"/>
      <w:r w:rsidR="004C771B">
        <w:rPr>
          <w:b/>
        </w:rPr>
        <w:t>LO</w:t>
      </w:r>
      <w:r w:rsidR="00C96B37">
        <w:rPr>
          <w:b/>
        </w:rPr>
        <w:t>2-4</w:t>
      </w:r>
      <w:r w:rsidR="004C771B">
        <w:rPr>
          <w:b/>
        </w:rPr>
        <w:t>)</w:t>
      </w:r>
    </w:p>
    <w:p w:rsidR="006D62FA" w:rsidRDefault="006D62FA">
      <w:pPr>
        <w:pStyle w:val="TableBody"/>
      </w:pPr>
    </w:p>
    <w:p w:rsidR="00C96B37" w:rsidRDefault="003B73AD" w:rsidP="00C96B37">
      <w:r>
        <w:t>23.</w:t>
      </w:r>
      <w:r>
        <w:tab/>
        <w:t xml:space="preserve">a.  Qualitative variables are ordinarily nominal level of measurement, but some are ordinal.  </w:t>
      </w:r>
      <w:r w:rsidR="00C96B37">
        <w:tab/>
      </w:r>
      <w:r>
        <w:t>Quantitative variables are commonly of interval or ratio level of measurement.</w:t>
      </w:r>
      <w:r w:rsidR="00C96B37" w:rsidRPr="00C96B37">
        <w:rPr>
          <w:b/>
        </w:rPr>
        <w:t xml:space="preserve"> </w:t>
      </w:r>
      <w:r w:rsidR="00C96B37">
        <w:rPr>
          <w:b/>
        </w:rPr>
        <w:t>(LO1-5)</w:t>
      </w:r>
    </w:p>
    <w:p w:rsidR="003B73AD" w:rsidRDefault="003B73AD" w:rsidP="003B73AD">
      <w:r>
        <w:tab/>
        <w:t>b.  Yes, both types depict samples and populations.</w:t>
      </w:r>
      <w:r w:rsidR="004C771B">
        <w:t xml:space="preserve">  </w:t>
      </w:r>
      <w:r w:rsidR="004C771B">
        <w:rPr>
          <w:b/>
        </w:rPr>
        <w:t>(LO</w:t>
      </w:r>
      <w:r w:rsidR="00C96B37">
        <w:rPr>
          <w:b/>
        </w:rPr>
        <w:t>1-3</w:t>
      </w:r>
      <w:r w:rsidR="004C771B">
        <w:rPr>
          <w:b/>
        </w:rPr>
        <w:t>)</w:t>
      </w:r>
    </w:p>
    <w:p w:rsidR="003B73AD" w:rsidRDefault="003B73AD" w:rsidP="003B73AD"/>
    <w:p w:rsidR="004C771B" w:rsidRDefault="003B73AD" w:rsidP="004C771B">
      <w:pPr>
        <w:ind w:left="720" w:hanging="720"/>
      </w:pPr>
      <w:r>
        <w:t xml:space="preserve">24. </w:t>
      </w:r>
      <w:r>
        <w:tab/>
        <w:t xml:space="preserve">A frequency table calls for qualitative data.  On the other hand, a frequency distribution </w:t>
      </w:r>
      <w:r w:rsidRPr="00D32598">
        <w:t>involve</w:t>
      </w:r>
      <w:r>
        <w:t>s quantitative data.</w:t>
      </w:r>
      <w:r w:rsidR="004C771B">
        <w:t xml:space="preserve">    </w:t>
      </w:r>
      <w:r w:rsidR="004C771B">
        <w:rPr>
          <w:b/>
        </w:rPr>
        <w:t>(LO</w:t>
      </w:r>
      <w:r w:rsidR="00C96B37">
        <w:rPr>
          <w:b/>
        </w:rPr>
        <w:t>2-1 and 2-3</w:t>
      </w:r>
      <w:r w:rsidR="004C771B">
        <w:rPr>
          <w:b/>
        </w:rPr>
        <w:t>)</w:t>
      </w:r>
    </w:p>
    <w:p w:rsidR="003B73AD" w:rsidRDefault="003B73AD" w:rsidP="003B73AD">
      <w:pPr>
        <w:ind w:left="720" w:hanging="720"/>
      </w:pPr>
    </w:p>
    <w:p w:rsidR="00B246A9" w:rsidRDefault="00B246A9" w:rsidP="00B246A9">
      <w:r>
        <w:t>25.</w:t>
      </w:r>
      <w:r>
        <w:tab/>
        <w:t xml:space="preserve">a.  A frequency </w:t>
      </w:r>
      <w:proofErr w:type="gramStart"/>
      <w:r>
        <w:t>table</w:t>
      </w:r>
      <w:proofErr w:type="gramEnd"/>
      <w:r>
        <w:t>.</w:t>
      </w:r>
    </w:p>
    <w:p w:rsidR="00B246A9" w:rsidRDefault="00B246A9" w:rsidP="00B246A9">
      <w:r>
        <w:tab/>
        <w:t>b.</w:t>
      </w:r>
    </w:p>
    <w:p w:rsidR="00B246A9" w:rsidRDefault="00093257" w:rsidP="00B246A9">
      <w:pPr>
        <w:ind w:left="990"/>
      </w:pPr>
      <w:r>
        <w:rPr>
          <w:noProof/>
        </w:rPr>
        <w:pict>
          <v:shape id="_x0000_i1051" type="#_x0000_t75" alt="" style="width:4in;height:172.45pt;mso-width-percent:0;mso-height-percent:0;mso-width-percent:0;mso-height-percent:0">
            <v:imagedata croptop="-65520f" cropbottom="65520f"/>
          </v:shape>
        </w:pict>
      </w:r>
      <w:r w:rsidR="00B246A9">
        <w:tab/>
      </w:r>
    </w:p>
    <w:p w:rsidR="00B246A9" w:rsidRDefault="00B246A9" w:rsidP="00B246A9"/>
    <w:p w:rsidR="00B246A9" w:rsidRDefault="00065D61" w:rsidP="00B246A9">
      <w:r>
        <w:br w:type="page"/>
      </w:r>
      <w:r w:rsidR="00B246A9">
        <w:lastRenderedPageBreak/>
        <w:tab/>
        <w:t>c.</w:t>
      </w:r>
    </w:p>
    <w:p w:rsidR="00B246A9" w:rsidRDefault="00093257" w:rsidP="00B246A9">
      <w:pPr>
        <w:ind w:left="1440"/>
      </w:pPr>
      <w:r>
        <w:rPr>
          <w:noProof/>
        </w:rPr>
        <w:pict>
          <v:shape id="_x0000_i1050" type="#_x0000_t75" alt="" style="width:4in;height:173.3pt;mso-width-percent:0;mso-height-percent:0;mso-width-percent:0;mso-height-percent:0">
            <v:imagedata croptop="-65520f" cropbottom="65520f"/>
          </v:shape>
        </w:pict>
      </w:r>
    </w:p>
    <w:p w:rsidR="00B246A9" w:rsidRDefault="00B246A9" w:rsidP="00B246A9"/>
    <w:p w:rsidR="00B246A9" w:rsidRDefault="00B246A9" w:rsidP="00B246A9">
      <w:r>
        <w:tab/>
        <w:t>d.</w:t>
      </w:r>
      <w:r>
        <w:tab/>
        <w:t>The pie chart may be easier to comprehend</w:t>
      </w:r>
      <w:r w:rsidR="002E3FA8" w:rsidRPr="002E3FA8">
        <w:t xml:space="preserve"> </w:t>
      </w:r>
      <w:r w:rsidR="002E3FA8">
        <w:t xml:space="preserve">as the percentages of potential customers </w:t>
      </w:r>
      <w:r w:rsidR="002E3FA8">
        <w:tab/>
      </w:r>
      <w:r w:rsidR="002E3FA8">
        <w:tab/>
        <w:t>are likely more important than the number of potential customers</w:t>
      </w:r>
      <w:r>
        <w:t>.</w:t>
      </w:r>
      <w:r w:rsidR="004C771B">
        <w:t xml:space="preserve">  </w:t>
      </w:r>
      <w:r w:rsidR="004C771B">
        <w:rPr>
          <w:b/>
        </w:rPr>
        <w:t>(LO</w:t>
      </w:r>
      <w:r w:rsidR="00C96B37">
        <w:rPr>
          <w:b/>
        </w:rPr>
        <w:t>2-2</w:t>
      </w:r>
      <w:r w:rsidR="004C771B">
        <w:rPr>
          <w:b/>
        </w:rPr>
        <w:t>)</w:t>
      </w:r>
    </w:p>
    <w:p w:rsidR="00B246A9" w:rsidRDefault="00B246A9" w:rsidP="00B246A9"/>
    <w:p w:rsidR="00B246A9" w:rsidRDefault="00B246A9" w:rsidP="00B246A9">
      <w:r>
        <w:t>26.</w:t>
      </w:r>
      <w:r>
        <w:tab/>
        <w:t>a.</w:t>
      </w:r>
      <w:r>
        <w:tab/>
        <w:t xml:space="preserve">The scale is </w:t>
      </w:r>
      <w:proofErr w:type="gramStart"/>
      <w:r>
        <w:t>ordinal</w:t>
      </w:r>
      <w:proofErr w:type="gramEnd"/>
      <w:r>
        <w:t xml:space="preserve"> and the variable is qualitative.</w:t>
      </w:r>
    </w:p>
    <w:p w:rsidR="00B246A9" w:rsidRDefault="00B246A9" w:rsidP="00B246A9">
      <w:r>
        <w:tab/>
        <w:t>b.</w:t>
      </w:r>
      <w:r>
        <w:tab/>
      </w:r>
    </w:p>
    <w:tbl>
      <w:tblPr>
        <w:tblW w:w="0" w:type="auto"/>
        <w:tblInd w:w="1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0"/>
        <w:gridCol w:w="1145"/>
      </w:tblGrid>
      <w:tr w:rsidR="00B246A9">
        <w:tc>
          <w:tcPr>
            <w:tcW w:w="0" w:type="auto"/>
          </w:tcPr>
          <w:p w:rsidR="00B246A9" w:rsidRDefault="00B246A9" w:rsidP="00325072">
            <w:pPr>
              <w:jc w:val="center"/>
            </w:pPr>
            <w:r>
              <w:t>Performance</w:t>
            </w:r>
          </w:p>
        </w:tc>
        <w:tc>
          <w:tcPr>
            <w:tcW w:w="0" w:type="auto"/>
          </w:tcPr>
          <w:p w:rsidR="00B246A9" w:rsidRDefault="00B246A9" w:rsidP="00325072">
            <w:pPr>
              <w:jc w:val="center"/>
            </w:pPr>
            <w:r>
              <w:t>Frequency</w:t>
            </w:r>
          </w:p>
        </w:tc>
      </w:tr>
      <w:tr w:rsidR="00B246A9">
        <w:tc>
          <w:tcPr>
            <w:tcW w:w="0" w:type="auto"/>
          </w:tcPr>
          <w:p w:rsidR="00B246A9" w:rsidRDefault="00B246A9" w:rsidP="00325072">
            <w:pPr>
              <w:jc w:val="center"/>
            </w:pPr>
            <w:r>
              <w:t>Early</w:t>
            </w:r>
          </w:p>
        </w:tc>
        <w:tc>
          <w:tcPr>
            <w:tcW w:w="0" w:type="auto"/>
          </w:tcPr>
          <w:p w:rsidR="00B246A9" w:rsidRDefault="00B246A9" w:rsidP="00325072">
            <w:pPr>
              <w:jc w:val="center"/>
            </w:pPr>
            <w:r>
              <w:t>22</w:t>
            </w:r>
          </w:p>
        </w:tc>
      </w:tr>
      <w:tr w:rsidR="00B246A9">
        <w:tc>
          <w:tcPr>
            <w:tcW w:w="0" w:type="auto"/>
          </w:tcPr>
          <w:p w:rsidR="00B246A9" w:rsidRDefault="00B246A9" w:rsidP="00325072">
            <w:pPr>
              <w:jc w:val="center"/>
            </w:pPr>
            <w:r>
              <w:t>On-time</w:t>
            </w:r>
          </w:p>
        </w:tc>
        <w:tc>
          <w:tcPr>
            <w:tcW w:w="0" w:type="auto"/>
          </w:tcPr>
          <w:p w:rsidR="00B246A9" w:rsidRDefault="00B246A9" w:rsidP="00325072">
            <w:pPr>
              <w:jc w:val="center"/>
            </w:pPr>
            <w:r>
              <w:t>67</w:t>
            </w:r>
          </w:p>
        </w:tc>
      </w:tr>
      <w:tr w:rsidR="00B246A9">
        <w:tc>
          <w:tcPr>
            <w:tcW w:w="0" w:type="auto"/>
          </w:tcPr>
          <w:p w:rsidR="00B246A9" w:rsidRDefault="00B246A9" w:rsidP="00325072">
            <w:pPr>
              <w:jc w:val="center"/>
            </w:pPr>
            <w:r>
              <w:t>Late</w:t>
            </w:r>
          </w:p>
        </w:tc>
        <w:tc>
          <w:tcPr>
            <w:tcW w:w="0" w:type="auto"/>
          </w:tcPr>
          <w:p w:rsidR="00B246A9" w:rsidRDefault="00B246A9" w:rsidP="00325072">
            <w:pPr>
              <w:jc w:val="center"/>
            </w:pPr>
            <w:r>
              <w:t>9</w:t>
            </w:r>
          </w:p>
        </w:tc>
      </w:tr>
      <w:tr w:rsidR="00B246A9">
        <w:tc>
          <w:tcPr>
            <w:tcW w:w="0" w:type="auto"/>
          </w:tcPr>
          <w:p w:rsidR="00B246A9" w:rsidRDefault="00B246A9" w:rsidP="00325072">
            <w:pPr>
              <w:jc w:val="center"/>
            </w:pPr>
            <w:r>
              <w:t>Lost</w:t>
            </w:r>
          </w:p>
        </w:tc>
        <w:tc>
          <w:tcPr>
            <w:tcW w:w="0" w:type="auto"/>
          </w:tcPr>
          <w:p w:rsidR="00B246A9" w:rsidRDefault="00B246A9" w:rsidP="00325072">
            <w:pPr>
              <w:jc w:val="center"/>
            </w:pPr>
            <w:r>
              <w:t>2</w:t>
            </w:r>
          </w:p>
        </w:tc>
      </w:tr>
    </w:tbl>
    <w:p w:rsidR="00B246A9" w:rsidRDefault="00B246A9" w:rsidP="00B246A9"/>
    <w:p w:rsidR="00B246A9" w:rsidRDefault="00B246A9" w:rsidP="00B246A9">
      <w:r>
        <w:tab/>
        <w:t xml:space="preserve">c.  </w:t>
      </w:r>
    </w:p>
    <w:tbl>
      <w:tblPr>
        <w:tblW w:w="0" w:type="auto"/>
        <w:tblInd w:w="1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0"/>
        <w:gridCol w:w="1933"/>
      </w:tblGrid>
      <w:tr w:rsidR="00B246A9">
        <w:tc>
          <w:tcPr>
            <w:tcW w:w="0" w:type="auto"/>
          </w:tcPr>
          <w:p w:rsidR="00B246A9" w:rsidRDefault="00B246A9" w:rsidP="00325072">
            <w:pPr>
              <w:jc w:val="center"/>
            </w:pPr>
            <w:r>
              <w:t>Performance</w:t>
            </w:r>
          </w:p>
        </w:tc>
        <w:tc>
          <w:tcPr>
            <w:tcW w:w="0" w:type="auto"/>
          </w:tcPr>
          <w:p w:rsidR="00B246A9" w:rsidRDefault="00B246A9" w:rsidP="00325072">
            <w:pPr>
              <w:jc w:val="center"/>
            </w:pPr>
            <w:r>
              <w:t>Relative Frequency</w:t>
            </w:r>
          </w:p>
        </w:tc>
      </w:tr>
      <w:tr w:rsidR="00B246A9">
        <w:tc>
          <w:tcPr>
            <w:tcW w:w="0" w:type="auto"/>
          </w:tcPr>
          <w:p w:rsidR="00B246A9" w:rsidRDefault="00B246A9" w:rsidP="00325072">
            <w:pPr>
              <w:jc w:val="center"/>
            </w:pPr>
            <w:r>
              <w:t>Early</w:t>
            </w:r>
          </w:p>
        </w:tc>
        <w:tc>
          <w:tcPr>
            <w:tcW w:w="0" w:type="auto"/>
          </w:tcPr>
          <w:p w:rsidR="00B246A9" w:rsidRDefault="00B246A9" w:rsidP="00325072">
            <w:pPr>
              <w:jc w:val="center"/>
            </w:pPr>
            <w:r>
              <w:t>.22</w:t>
            </w:r>
          </w:p>
        </w:tc>
      </w:tr>
      <w:tr w:rsidR="00B246A9">
        <w:tc>
          <w:tcPr>
            <w:tcW w:w="0" w:type="auto"/>
          </w:tcPr>
          <w:p w:rsidR="00B246A9" w:rsidRDefault="00B246A9" w:rsidP="00325072">
            <w:pPr>
              <w:jc w:val="center"/>
            </w:pPr>
            <w:r>
              <w:t>On-time</w:t>
            </w:r>
          </w:p>
        </w:tc>
        <w:tc>
          <w:tcPr>
            <w:tcW w:w="0" w:type="auto"/>
          </w:tcPr>
          <w:p w:rsidR="00B246A9" w:rsidRDefault="00B246A9" w:rsidP="00325072">
            <w:pPr>
              <w:jc w:val="center"/>
            </w:pPr>
            <w:r>
              <w:t>.67</w:t>
            </w:r>
          </w:p>
        </w:tc>
      </w:tr>
      <w:tr w:rsidR="00B246A9">
        <w:tc>
          <w:tcPr>
            <w:tcW w:w="0" w:type="auto"/>
          </w:tcPr>
          <w:p w:rsidR="00B246A9" w:rsidRDefault="00B246A9" w:rsidP="00325072">
            <w:pPr>
              <w:jc w:val="center"/>
            </w:pPr>
            <w:r>
              <w:t>Late</w:t>
            </w:r>
          </w:p>
        </w:tc>
        <w:tc>
          <w:tcPr>
            <w:tcW w:w="0" w:type="auto"/>
          </w:tcPr>
          <w:p w:rsidR="00B246A9" w:rsidRDefault="00B246A9" w:rsidP="00325072">
            <w:pPr>
              <w:jc w:val="center"/>
            </w:pPr>
            <w:r>
              <w:t>.09</w:t>
            </w:r>
          </w:p>
        </w:tc>
      </w:tr>
      <w:tr w:rsidR="00B246A9">
        <w:tc>
          <w:tcPr>
            <w:tcW w:w="0" w:type="auto"/>
          </w:tcPr>
          <w:p w:rsidR="00B246A9" w:rsidRDefault="00B246A9" w:rsidP="00325072">
            <w:pPr>
              <w:jc w:val="center"/>
            </w:pPr>
            <w:r>
              <w:t>Lost</w:t>
            </w:r>
          </w:p>
        </w:tc>
        <w:tc>
          <w:tcPr>
            <w:tcW w:w="0" w:type="auto"/>
          </w:tcPr>
          <w:p w:rsidR="00B246A9" w:rsidRDefault="00B246A9" w:rsidP="00325072">
            <w:pPr>
              <w:jc w:val="center"/>
            </w:pPr>
            <w:r>
              <w:t>.02</w:t>
            </w:r>
          </w:p>
        </w:tc>
      </w:tr>
    </w:tbl>
    <w:p w:rsidR="00B246A9" w:rsidRDefault="00B246A9" w:rsidP="00B246A9"/>
    <w:p w:rsidR="00B246A9" w:rsidRDefault="00B246A9" w:rsidP="00B246A9">
      <w:r>
        <w:tab/>
        <w:t>d.</w:t>
      </w:r>
    </w:p>
    <w:p w:rsidR="00B246A9" w:rsidRDefault="00093257" w:rsidP="00B246A9">
      <w:pPr>
        <w:ind w:left="720" w:firstLine="720"/>
      </w:pPr>
      <w:r>
        <w:rPr>
          <w:noProof/>
        </w:rPr>
        <w:pict>
          <v:shape id="_x0000_i1049" type="#_x0000_t75" alt="" style="width:4in;height:173.3pt;mso-width-percent:0;mso-height-percent:0;mso-width-percent:0;mso-height-percent:0">
            <v:imagedata croptop="-65520f" cropbottom="65520f"/>
          </v:shape>
        </w:pict>
      </w:r>
      <w:r w:rsidR="00B246A9">
        <w:tab/>
      </w:r>
    </w:p>
    <w:p w:rsidR="00B246A9" w:rsidRDefault="00B246A9" w:rsidP="00B246A9"/>
    <w:p w:rsidR="00B246A9" w:rsidRDefault="00065D61" w:rsidP="00B246A9">
      <w:r>
        <w:br w:type="page"/>
      </w:r>
      <w:r w:rsidR="00B246A9">
        <w:lastRenderedPageBreak/>
        <w:tab/>
        <w:t>e.</w:t>
      </w:r>
    </w:p>
    <w:p w:rsidR="00B246A9" w:rsidRDefault="00B246A9" w:rsidP="00B246A9">
      <w:r>
        <w:tab/>
      </w:r>
      <w:r>
        <w:tab/>
      </w:r>
      <w:r w:rsidR="00093257">
        <w:rPr>
          <w:noProof/>
        </w:rPr>
        <w:object w:dxaOrig="8640" w:dyaOrig="5760">
          <v:shape id="_x0000_i1048" type="#_x0000_t75" alt="" style="width:219.35pt;height:146.5pt;mso-width-percent:0;mso-height-percent:0;mso-width-percent:0;mso-height-percent:0" o:ole="">
            <v:imagedata r:id="rId20" o:title=""/>
          </v:shape>
          <o:OLEObject Type="Embed" ProgID="MtbGraph.Document" ShapeID="_x0000_i1048" DrawAspect="Content" ObjectID="_1620116601" r:id="rId21"/>
        </w:object>
      </w:r>
    </w:p>
    <w:p w:rsidR="00B246A9" w:rsidRDefault="00B246A9" w:rsidP="00B246A9"/>
    <w:p w:rsidR="00B246A9" w:rsidRDefault="00B246A9" w:rsidP="00B246A9">
      <w:pPr>
        <w:tabs>
          <w:tab w:val="left" w:pos="900"/>
        </w:tabs>
        <w:ind w:left="1260" w:hanging="1260"/>
      </w:pPr>
      <w:r>
        <w:tab/>
        <w:t xml:space="preserve">f.    89% of the packages are either early or on-time and 2% of the packages are lost.  </w:t>
      </w:r>
      <w:proofErr w:type="gramStart"/>
      <w:r>
        <w:t>So</w:t>
      </w:r>
      <w:proofErr w:type="gramEnd"/>
      <w:r>
        <w:t xml:space="preserve"> they are missing both of their objectives.  They must eliminate all lost packages and reduce the late percentage to below 1%.</w:t>
      </w:r>
      <w:r w:rsidR="004C771B">
        <w:t xml:space="preserve">  </w:t>
      </w:r>
      <w:r w:rsidR="004C771B">
        <w:rPr>
          <w:b/>
        </w:rPr>
        <w:t>(LO</w:t>
      </w:r>
      <w:r w:rsidR="00C96B37">
        <w:rPr>
          <w:b/>
        </w:rPr>
        <w:t>2-2</w:t>
      </w:r>
      <w:r w:rsidR="004C771B">
        <w:rPr>
          <w:b/>
        </w:rPr>
        <w:t>)</w:t>
      </w:r>
    </w:p>
    <w:p w:rsidR="00B246A9" w:rsidRDefault="00B246A9" w:rsidP="00B246A9">
      <w:pPr>
        <w:tabs>
          <w:tab w:val="left" w:pos="900"/>
        </w:tabs>
        <w:ind w:left="1260" w:hanging="1260"/>
      </w:pPr>
    </w:p>
    <w:p w:rsidR="008A6F76" w:rsidRDefault="006D62FA" w:rsidP="008A6F76">
      <w:pPr>
        <w:tabs>
          <w:tab w:val="left" w:pos="900"/>
        </w:tabs>
        <w:ind w:left="1260" w:hanging="1260"/>
      </w:pPr>
      <w:r>
        <w:t>2</w:t>
      </w:r>
      <w:r w:rsidR="00862A7B">
        <w:t>7</w:t>
      </w:r>
      <w:r>
        <w:t>.</w:t>
      </w:r>
      <w:r>
        <w:tab/>
      </w:r>
      <w:r w:rsidR="005C2302">
        <w:t>The 2</w:t>
      </w:r>
      <w:r w:rsidR="005C2302" w:rsidRPr="00A0146E">
        <w:rPr>
          <w:i/>
          <w:vertAlign w:val="superscript"/>
        </w:rPr>
        <w:t>k</w:t>
      </w:r>
      <w:r w:rsidR="005C2302">
        <w:t xml:space="preserve"> rule would suggest using 7 classes as 2</w:t>
      </w:r>
      <w:r w:rsidR="005C2302">
        <w:rPr>
          <w:vertAlign w:val="superscript"/>
        </w:rPr>
        <w:t xml:space="preserve">6 </w:t>
      </w:r>
      <w:r w:rsidR="005C2302">
        <w:t xml:space="preserve">= 64 &lt; 83 &lt; 128 = </w:t>
      </w:r>
      <w:proofErr w:type="gramStart"/>
      <w:r w:rsidR="005C2302">
        <w:t>2</w:t>
      </w:r>
      <w:r w:rsidR="005C2302">
        <w:rPr>
          <w:vertAlign w:val="superscript"/>
        </w:rPr>
        <w:t>7</w:t>
      </w:r>
      <w:r w:rsidR="005C2302">
        <w:t xml:space="preserve"> .</w:t>
      </w:r>
      <w:proofErr w:type="gramEnd"/>
      <w:r w:rsidR="004C771B">
        <w:t xml:space="preserve">  </w:t>
      </w:r>
      <w:r w:rsidR="004C771B">
        <w:rPr>
          <w:b/>
        </w:rPr>
        <w:t>(LO</w:t>
      </w:r>
      <w:r w:rsidR="00C96B37">
        <w:rPr>
          <w:b/>
        </w:rPr>
        <w:t>2-3</w:t>
      </w:r>
      <w:r w:rsidR="004C771B">
        <w:rPr>
          <w:b/>
        </w:rPr>
        <w:t>)</w:t>
      </w:r>
    </w:p>
    <w:p w:rsidR="008A6F76" w:rsidRDefault="006D62FA" w:rsidP="008A6F76">
      <w:pPr>
        <w:tabs>
          <w:tab w:val="left" w:pos="900"/>
        </w:tabs>
        <w:ind w:left="1260" w:hanging="1260"/>
      </w:pPr>
      <w:r>
        <w:t>2</w:t>
      </w:r>
      <w:r w:rsidR="008A6F76">
        <w:t>8</w:t>
      </w:r>
      <w:r>
        <w:t>.</w:t>
      </w:r>
      <w:r>
        <w:tab/>
        <w:t>2</w:t>
      </w:r>
      <w:r>
        <w:rPr>
          <w:vertAlign w:val="superscript"/>
        </w:rPr>
        <w:t>7</w:t>
      </w:r>
      <w:r>
        <w:t xml:space="preserve"> = 128</w:t>
      </w:r>
      <w:r w:rsidR="005C2302">
        <w:t xml:space="preserve"> &lt; 145 &lt; 256 =</w:t>
      </w:r>
      <w:r>
        <w:t xml:space="preserve"> 2</w:t>
      </w:r>
      <w:r>
        <w:rPr>
          <w:vertAlign w:val="superscript"/>
        </w:rPr>
        <w:t>8</w:t>
      </w:r>
      <w:r>
        <w:t xml:space="preserve"> suggests 8 classes.  </w:t>
      </w:r>
      <w:r w:rsidR="00093257">
        <w:rPr>
          <w:noProof/>
          <w:position w:val="-22"/>
        </w:rPr>
        <w:object w:dxaOrig="1840" w:dyaOrig="580">
          <v:shape id="_x0000_i1047" type="#_x0000_t75" alt="" style="width:92.1pt;height:29.3pt;mso-width-percent:0;mso-height-percent:0;mso-width-percent:0;mso-height-percent:0" o:ole="">
            <v:imagedata r:id="rId22" o:title=""/>
          </v:shape>
          <o:OLEObject Type="Embed" ProgID="Equation.DSMT4" ShapeID="_x0000_i1047" DrawAspect="Content" ObjectID="_1620116602" r:id="rId23"/>
        </w:object>
      </w:r>
      <w:r>
        <w:t xml:space="preserve"> Use interval of 60.</w:t>
      </w:r>
      <w:r w:rsidR="004C771B">
        <w:t xml:space="preserve">  </w:t>
      </w:r>
      <w:r w:rsidR="004C771B">
        <w:rPr>
          <w:b/>
        </w:rPr>
        <w:t>(LO</w:t>
      </w:r>
      <w:r w:rsidR="00C96B37">
        <w:rPr>
          <w:b/>
        </w:rPr>
        <w:t>2-3</w:t>
      </w:r>
      <w:r w:rsidR="004C771B">
        <w:rPr>
          <w:b/>
        </w:rPr>
        <w:t>)</w:t>
      </w:r>
    </w:p>
    <w:p w:rsidR="006D62FA" w:rsidRDefault="006D62FA" w:rsidP="008A6F76">
      <w:pPr>
        <w:tabs>
          <w:tab w:val="left" w:pos="900"/>
        </w:tabs>
        <w:ind w:left="1260" w:hanging="1260"/>
      </w:pPr>
      <w:r>
        <w:t>2</w:t>
      </w:r>
      <w:r w:rsidR="008A6F76">
        <w:t>9</w:t>
      </w:r>
      <w:r>
        <w:t>.</w:t>
      </w:r>
      <w:r>
        <w:tab/>
        <w:t>a.</w:t>
      </w:r>
      <w:r>
        <w:tab/>
        <w:t xml:space="preserve">5 because </w:t>
      </w:r>
      <w:r w:rsidR="005C2302">
        <w:t>2</w:t>
      </w:r>
      <w:r w:rsidR="005C2302">
        <w:rPr>
          <w:vertAlign w:val="superscript"/>
        </w:rPr>
        <w:t>4</w:t>
      </w:r>
      <w:r w:rsidR="005C2302">
        <w:t xml:space="preserve"> = 16 &lt; 25 &lt; 32 = 2</w:t>
      </w:r>
      <w:r w:rsidR="005C2302">
        <w:rPr>
          <w:vertAlign w:val="superscript"/>
        </w:rPr>
        <w:t>5</w:t>
      </w:r>
    </w:p>
    <w:p w:rsidR="006D62FA" w:rsidRDefault="008A6F76" w:rsidP="008A6F76">
      <w:pPr>
        <w:tabs>
          <w:tab w:val="left" w:pos="900"/>
        </w:tabs>
        <w:ind w:left="1260" w:hanging="1260"/>
      </w:pPr>
      <w:r>
        <w:tab/>
        <w:t xml:space="preserve">b.   </w:t>
      </w:r>
      <w:r w:rsidR="00093257">
        <w:rPr>
          <w:noProof/>
          <w:position w:val="-22"/>
        </w:rPr>
        <w:object w:dxaOrig="1480" w:dyaOrig="580">
          <v:shape id="_x0000_i1046" type="#_x0000_t75" alt="" style="width:74.5pt;height:29.3pt;mso-width-percent:0;mso-height-percent:0;mso-width-percent:0;mso-height-percent:0" o:ole="">
            <v:imagedata r:id="rId24" o:title=""/>
          </v:shape>
          <o:OLEObject Type="Embed" ProgID="Equation.DSMT4" ShapeID="_x0000_i1046" DrawAspect="Content" ObjectID="_1620116603" r:id="rId25"/>
        </w:object>
      </w:r>
      <w:r w:rsidR="006D62FA">
        <w:t xml:space="preserve"> </w:t>
      </w:r>
      <w:r w:rsidR="005C2302">
        <w:t xml:space="preserve">suggests an </w:t>
      </w:r>
      <w:r w:rsidR="006D62FA">
        <w:t>interval of 7.</w:t>
      </w:r>
    </w:p>
    <w:p w:rsidR="008A6F76" w:rsidRDefault="008A6F76" w:rsidP="008A6F76">
      <w:pPr>
        <w:tabs>
          <w:tab w:val="left" w:pos="900"/>
        </w:tabs>
        <w:ind w:left="1260" w:hanging="1260"/>
      </w:pPr>
      <w:r>
        <w:tab/>
        <w:t>c.  15</w:t>
      </w:r>
    </w:p>
    <w:p w:rsidR="008A6F76" w:rsidRDefault="008A6F76" w:rsidP="008A6F76">
      <w:pPr>
        <w:tabs>
          <w:tab w:val="left" w:pos="900"/>
        </w:tabs>
        <w:ind w:left="1260" w:hanging="1260"/>
      </w:pPr>
      <w:r>
        <w:tab/>
        <w:t xml:space="preserve">d.  </w:t>
      </w:r>
      <w:r w:rsidR="006D62FA">
        <w:tab/>
        <w:t>Class</w:t>
      </w:r>
      <w:r w:rsidR="006D62FA">
        <w:tab/>
        <w:t>Frequency</w:t>
      </w:r>
    </w:p>
    <w:p w:rsidR="008A6F76" w:rsidRDefault="006D62FA" w:rsidP="008A6F76">
      <w:pPr>
        <w:tabs>
          <w:tab w:val="left" w:pos="1260"/>
        </w:tabs>
        <w:ind w:left="1260" w:hanging="1260"/>
      </w:pPr>
      <w:r>
        <w:tab/>
        <w:t>15 up to 22</w:t>
      </w:r>
      <w:r>
        <w:tab/>
        <w:t>3</w:t>
      </w:r>
    </w:p>
    <w:p w:rsidR="008A6F76" w:rsidRDefault="006D62FA" w:rsidP="008A6F76">
      <w:pPr>
        <w:tabs>
          <w:tab w:val="left" w:pos="1260"/>
        </w:tabs>
        <w:ind w:left="1260" w:hanging="1260"/>
      </w:pPr>
      <w:r>
        <w:tab/>
        <w:t>22 up to 29</w:t>
      </w:r>
      <w:r>
        <w:tab/>
        <w:t>8</w:t>
      </w:r>
    </w:p>
    <w:p w:rsidR="008A6F76" w:rsidRDefault="006D62FA" w:rsidP="008A6F76">
      <w:pPr>
        <w:tabs>
          <w:tab w:val="left" w:pos="900"/>
          <w:tab w:val="left" w:pos="1260"/>
        </w:tabs>
        <w:ind w:left="1260" w:hanging="1260"/>
      </w:pPr>
      <w:r>
        <w:tab/>
      </w:r>
      <w:r w:rsidR="008A6F76">
        <w:tab/>
      </w:r>
      <w:r>
        <w:t>29 up to 36</w:t>
      </w:r>
      <w:r>
        <w:tab/>
        <w:t>7</w:t>
      </w:r>
    </w:p>
    <w:p w:rsidR="008A6F76" w:rsidRDefault="006D62FA" w:rsidP="008A6F76">
      <w:pPr>
        <w:tabs>
          <w:tab w:val="left" w:pos="900"/>
          <w:tab w:val="left" w:pos="1260"/>
        </w:tabs>
        <w:ind w:left="1260" w:hanging="1260"/>
      </w:pPr>
      <w:r>
        <w:tab/>
      </w:r>
      <w:r w:rsidR="008A6F76">
        <w:tab/>
      </w:r>
      <w:r>
        <w:t>36 up to 43</w:t>
      </w:r>
      <w:r>
        <w:tab/>
        <w:t>5</w:t>
      </w:r>
    </w:p>
    <w:p w:rsidR="008A6F76" w:rsidRDefault="008A6F76" w:rsidP="008A6F76">
      <w:pPr>
        <w:tabs>
          <w:tab w:val="left" w:pos="900"/>
          <w:tab w:val="left" w:pos="1260"/>
        </w:tabs>
        <w:ind w:left="1260" w:hanging="1260"/>
        <w:rPr>
          <w:u w:val="single"/>
        </w:rPr>
      </w:pPr>
      <w:r>
        <w:tab/>
      </w:r>
      <w:r>
        <w:tab/>
      </w:r>
      <w:r w:rsidR="006D62FA">
        <w:t>43 up to 50</w:t>
      </w:r>
      <w:r w:rsidR="006D62FA">
        <w:tab/>
      </w:r>
      <w:r w:rsidR="006D62FA">
        <w:rPr>
          <w:u w:val="single"/>
        </w:rPr>
        <w:t>2</w:t>
      </w:r>
    </w:p>
    <w:p w:rsidR="006D62FA" w:rsidRDefault="006D62FA" w:rsidP="008A6F76">
      <w:pPr>
        <w:tabs>
          <w:tab w:val="left" w:pos="900"/>
          <w:tab w:val="left" w:pos="1260"/>
        </w:tabs>
        <w:ind w:left="1260" w:hanging="1260"/>
      </w:pPr>
      <w:r>
        <w:tab/>
      </w:r>
      <w:r>
        <w:tab/>
      </w:r>
      <w:r w:rsidR="008A6F76">
        <w:tab/>
      </w:r>
      <w:r w:rsidR="005C2302">
        <w:t>Total</w:t>
      </w:r>
      <w:r w:rsidR="005C2302">
        <w:tab/>
      </w:r>
      <w:r w:rsidR="008A6F76">
        <w:tab/>
      </w:r>
      <w:r>
        <w:t>25</w:t>
      </w:r>
    </w:p>
    <w:p w:rsidR="00C96B37" w:rsidRDefault="008A6F76" w:rsidP="00C96B37">
      <w:pPr>
        <w:tabs>
          <w:tab w:val="left" w:pos="900"/>
        </w:tabs>
        <w:ind w:left="1260" w:hanging="1260"/>
      </w:pPr>
      <w:r>
        <w:t>e.</w:t>
      </w:r>
      <w:r>
        <w:tab/>
      </w:r>
      <w:r w:rsidR="005C2302">
        <w:t xml:space="preserve">Based on the frequency distribution we see the data are </w:t>
      </w:r>
      <w:r w:rsidR="006D62FA">
        <w:t>fairly symmetric with most of the</w:t>
      </w:r>
      <w:r w:rsidR="005C2302">
        <w:t xml:space="preserve"> </w:t>
      </w:r>
      <w:r w:rsidR="006D62FA">
        <w:t>values between 22 and 36</w:t>
      </w:r>
      <w:r w:rsidR="005C2302" w:rsidRPr="005C2302">
        <w:t xml:space="preserve"> </w:t>
      </w:r>
      <w:r w:rsidR="005C2302">
        <w:t xml:space="preserve">and a minimum of 15 and a maximum of 50.  </w:t>
      </w:r>
      <w:r w:rsidR="004C771B">
        <w:t xml:space="preserve"> </w:t>
      </w:r>
      <w:r w:rsidR="00C96B37">
        <w:rPr>
          <w:b/>
        </w:rPr>
        <w:t>(LO2-3)</w:t>
      </w:r>
    </w:p>
    <w:p w:rsidR="006D62FA" w:rsidRDefault="006D62FA" w:rsidP="00C96B37">
      <w:pPr>
        <w:pStyle w:val="TableBody"/>
        <w:ind w:left="720"/>
      </w:pPr>
    </w:p>
    <w:p w:rsidR="006D62FA" w:rsidRDefault="008A6F76">
      <w:pPr>
        <w:pStyle w:val="TableBody"/>
      </w:pPr>
      <w:r>
        <w:t>30</w:t>
      </w:r>
      <w:r w:rsidR="006D62FA">
        <w:t>.</w:t>
      </w:r>
      <w:r w:rsidR="006D62FA">
        <w:tab/>
        <w:t>a.</w:t>
      </w:r>
      <w:r w:rsidR="006D62FA">
        <w:tab/>
        <w:t xml:space="preserve">6 because </w:t>
      </w:r>
      <w:r w:rsidR="005C2302">
        <w:t>2</w:t>
      </w:r>
      <w:r w:rsidR="005C2302">
        <w:rPr>
          <w:vertAlign w:val="superscript"/>
        </w:rPr>
        <w:t>5</w:t>
      </w:r>
      <w:r w:rsidR="005C2302">
        <w:t xml:space="preserve"> = 32 &lt; 45 &lt; 64 = 2</w:t>
      </w:r>
      <w:r w:rsidR="005C2302">
        <w:rPr>
          <w:vertAlign w:val="superscript"/>
        </w:rPr>
        <w:t>6</w:t>
      </w:r>
    </w:p>
    <w:p w:rsidR="006D62FA" w:rsidRDefault="006D62FA" w:rsidP="00041EB7">
      <w:pPr>
        <w:pStyle w:val="TableBody"/>
        <w:numPr>
          <w:ilvl w:val="0"/>
          <w:numId w:val="11"/>
        </w:numPr>
      </w:pPr>
      <w:r>
        <w:t xml:space="preserve">100, </w:t>
      </w:r>
      <w:r w:rsidR="00EA0952">
        <w:t xml:space="preserve">suggested as the interval must be larger than </w:t>
      </w:r>
      <w:proofErr w:type="spellStart"/>
      <w:r w:rsidR="00EA0952" w:rsidRPr="00A0146E">
        <w:rPr>
          <w:i/>
        </w:rPr>
        <w:t>i</w:t>
      </w:r>
      <w:proofErr w:type="spellEnd"/>
      <w:r w:rsidR="00EA0952">
        <w:t xml:space="preserve"> ≥</w:t>
      </w:r>
      <w:r>
        <w:t xml:space="preserve">  </w:t>
      </w:r>
      <w:r w:rsidR="00093257">
        <w:rPr>
          <w:noProof/>
          <w:position w:val="-22"/>
        </w:rPr>
        <w:object w:dxaOrig="1540" w:dyaOrig="580">
          <v:shape id="_x0000_i1045" type="#_x0000_t75" alt="" style="width:77pt;height:29.3pt;mso-width-percent:0;mso-height-percent:0;mso-width-percent:0;mso-height-percent:0" o:ole="">
            <v:imagedata r:id="rId26" o:title=""/>
          </v:shape>
          <o:OLEObject Type="Embed" ProgID="Equation.DSMT4" ShapeID="_x0000_i1045" DrawAspect="Content" ObjectID="_1620116604" r:id="rId27"/>
        </w:object>
      </w:r>
    </w:p>
    <w:p w:rsidR="006D62FA" w:rsidRDefault="006D62FA" w:rsidP="00041EB7">
      <w:pPr>
        <w:pStyle w:val="TableBody"/>
        <w:numPr>
          <w:ilvl w:val="0"/>
          <w:numId w:val="7"/>
        </w:numPr>
      </w:pPr>
      <w:r>
        <w:t>0</w:t>
      </w:r>
    </w:p>
    <w:p w:rsidR="006D62FA" w:rsidRDefault="006D62FA">
      <w:pPr>
        <w:pStyle w:val="TableBody"/>
        <w:tabs>
          <w:tab w:val="left" w:pos="1440"/>
          <w:tab w:val="right" w:pos="3780"/>
        </w:tabs>
        <w:ind w:left="720"/>
        <w:rPr>
          <w:i/>
        </w:rPr>
      </w:pPr>
      <w:r>
        <w:t>d.</w:t>
      </w:r>
      <w:r>
        <w:tab/>
      </w:r>
      <w:r>
        <w:rPr>
          <w:i/>
        </w:rPr>
        <w:t>Class</w:t>
      </w:r>
      <w:r>
        <w:rPr>
          <w:i/>
        </w:rPr>
        <w:tab/>
        <w:t>Frequency</w:t>
      </w:r>
    </w:p>
    <w:p w:rsidR="006D62FA" w:rsidRDefault="006D62FA">
      <w:pPr>
        <w:pStyle w:val="TableBody"/>
        <w:tabs>
          <w:tab w:val="left" w:pos="2160"/>
          <w:tab w:val="right" w:pos="3420"/>
        </w:tabs>
        <w:ind w:left="1440"/>
      </w:pPr>
      <w:r>
        <w:t>0 up to 100</w:t>
      </w:r>
      <w:r>
        <w:tab/>
        <w:t>3</w:t>
      </w:r>
    </w:p>
    <w:p w:rsidR="006D62FA" w:rsidRDefault="006D62FA">
      <w:pPr>
        <w:pStyle w:val="TableBody"/>
        <w:tabs>
          <w:tab w:val="left" w:pos="2160"/>
          <w:tab w:val="right" w:pos="3420"/>
        </w:tabs>
        <w:ind w:left="1440"/>
      </w:pPr>
      <w:r>
        <w:t>100 up to 200</w:t>
      </w:r>
      <w:r>
        <w:tab/>
        <w:t>12</w:t>
      </w:r>
    </w:p>
    <w:p w:rsidR="006D62FA" w:rsidRDefault="006D62FA">
      <w:pPr>
        <w:pStyle w:val="TableBody"/>
        <w:tabs>
          <w:tab w:val="left" w:pos="2160"/>
          <w:tab w:val="right" w:pos="3420"/>
        </w:tabs>
        <w:ind w:left="1440"/>
      </w:pPr>
      <w:r>
        <w:t>200 up to 300</w:t>
      </w:r>
      <w:r>
        <w:tab/>
        <w:t>16</w:t>
      </w:r>
    </w:p>
    <w:p w:rsidR="006D62FA" w:rsidRDefault="006D62FA">
      <w:pPr>
        <w:pStyle w:val="TableBody"/>
        <w:tabs>
          <w:tab w:val="left" w:pos="2160"/>
          <w:tab w:val="right" w:pos="3420"/>
        </w:tabs>
        <w:ind w:left="1440"/>
      </w:pPr>
      <w:r>
        <w:t>300 up to 400</w:t>
      </w:r>
      <w:r>
        <w:tab/>
        <w:t>10</w:t>
      </w:r>
    </w:p>
    <w:p w:rsidR="006D62FA" w:rsidRDefault="006D62FA">
      <w:pPr>
        <w:pStyle w:val="TableBody"/>
        <w:tabs>
          <w:tab w:val="left" w:pos="2160"/>
          <w:tab w:val="right" w:pos="3420"/>
        </w:tabs>
        <w:ind w:left="1440"/>
      </w:pPr>
      <w:r>
        <w:t>400 up to 500</w:t>
      </w:r>
      <w:r>
        <w:tab/>
        <w:t>3</w:t>
      </w:r>
    </w:p>
    <w:p w:rsidR="006D62FA" w:rsidRDefault="006D62FA">
      <w:pPr>
        <w:pStyle w:val="TableBody"/>
        <w:tabs>
          <w:tab w:val="left" w:pos="2160"/>
          <w:tab w:val="right" w:pos="3420"/>
        </w:tabs>
        <w:ind w:left="1440"/>
      </w:pPr>
      <w:r>
        <w:t>500 up to 600</w:t>
      </w:r>
      <w:r>
        <w:tab/>
      </w:r>
      <w:r>
        <w:rPr>
          <w:u w:val="single"/>
        </w:rPr>
        <w:t>1</w:t>
      </w:r>
    </w:p>
    <w:p w:rsidR="00C96B37" w:rsidRDefault="006D62FA" w:rsidP="00C96B37">
      <w:pPr>
        <w:tabs>
          <w:tab w:val="left" w:pos="900"/>
        </w:tabs>
        <w:ind w:left="1260" w:hanging="1260"/>
      </w:pPr>
      <w:r>
        <w:tab/>
      </w:r>
      <w:r>
        <w:tab/>
      </w:r>
      <w:r w:rsidR="00C96B37">
        <w:tab/>
      </w:r>
      <w:r w:rsidR="00821FC0">
        <w:t>Total</w:t>
      </w:r>
      <w:r w:rsidR="00C96B37">
        <w:tab/>
      </w:r>
      <w:r w:rsidR="00C96B37">
        <w:tab/>
        <w:t xml:space="preserve">      </w:t>
      </w:r>
      <w:r>
        <w:t>45</w:t>
      </w:r>
      <w:r w:rsidR="004C771B">
        <w:t xml:space="preserve">   </w:t>
      </w:r>
      <w:r w:rsidR="004C771B">
        <w:tab/>
      </w:r>
      <w:r w:rsidR="004C771B">
        <w:tab/>
      </w:r>
      <w:r w:rsidR="00C96B37">
        <w:rPr>
          <w:b/>
        </w:rPr>
        <w:t>(LO2-3)</w:t>
      </w:r>
    </w:p>
    <w:p w:rsidR="006D62FA" w:rsidRDefault="006D62FA" w:rsidP="00C96B37">
      <w:pPr>
        <w:pStyle w:val="TableBody"/>
        <w:tabs>
          <w:tab w:val="left" w:pos="2160"/>
          <w:tab w:val="right" w:pos="3420"/>
        </w:tabs>
        <w:ind w:left="1440"/>
      </w:pPr>
    </w:p>
    <w:p w:rsidR="00F11AFE" w:rsidRDefault="00065D61" w:rsidP="00F11AFE">
      <w:r>
        <w:br w:type="page"/>
      </w:r>
      <w:r w:rsidR="00F11AFE">
        <w:lastRenderedPageBreak/>
        <w:t>31.</w:t>
      </w:r>
      <w:r w:rsidR="00F11AFE">
        <w:tab/>
        <w:t>a.</w:t>
      </w:r>
      <w:r w:rsidR="00F11AFE">
        <w:tab/>
      </w:r>
      <w:r w:rsidR="00821FC0">
        <w:t>6 because 2</w:t>
      </w:r>
      <w:r w:rsidR="00821FC0">
        <w:rPr>
          <w:vertAlign w:val="superscript"/>
        </w:rPr>
        <w:t>5</w:t>
      </w:r>
      <w:r w:rsidR="00821FC0">
        <w:t xml:space="preserve"> = 32 &lt; 45 &lt; 64 = </w:t>
      </w:r>
      <w:proofErr w:type="gramStart"/>
      <w:r w:rsidR="00821FC0">
        <w:t>2</w:t>
      </w:r>
      <w:r w:rsidR="00821FC0">
        <w:rPr>
          <w:vertAlign w:val="superscript"/>
        </w:rPr>
        <w:t xml:space="preserve">6 </w:t>
      </w:r>
      <w:r w:rsidR="00F11AFE">
        <w:t>.</w:t>
      </w:r>
      <w:proofErr w:type="gramEnd"/>
    </w:p>
    <w:p w:rsidR="00F11AFE" w:rsidRDefault="00F11AFE" w:rsidP="00F11AFE">
      <w:pPr>
        <w:ind w:left="1440" w:hanging="720"/>
      </w:pPr>
      <w:r>
        <w:t>b.</w:t>
      </w:r>
      <w:r>
        <w:tab/>
        <w:t>The interval width should be at least 1.5</w:t>
      </w:r>
      <w:r w:rsidR="00821FC0" w:rsidRPr="00821FC0">
        <w:t xml:space="preserve"> </w:t>
      </w:r>
      <w:r w:rsidR="00821FC0">
        <w:t xml:space="preserve">as </w:t>
      </w:r>
      <w:proofErr w:type="spellStart"/>
      <w:r w:rsidR="00821FC0" w:rsidRPr="00113C47">
        <w:rPr>
          <w:i/>
        </w:rPr>
        <w:t>i</w:t>
      </w:r>
      <w:proofErr w:type="spellEnd"/>
      <w:r w:rsidR="00821FC0">
        <w:t xml:space="preserve"> ≥ (</w:t>
      </w:r>
      <w:r>
        <w:t>10-1) /6.  Use 2 for convenience.</w:t>
      </w:r>
    </w:p>
    <w:p w:rsidR="00F11AFE" w:rsidRDefault="00F11AFE" w:rsidP="00F11AFE">
      <w:pPr>
        <w:ind w:left="1440" w:hanging="720"/>
      </w:pPr>
      <w:r>
        <w:t>c.</w:t>
      </w:r>
      <w:r>
        <w:tab/>
        <w:t>0</w:t>
      </w:r>
    </w:p>
    <w:p w:rsidR="00F11AFE" w:rsidRDefault="00F11AFE" w:rsidP="00F11AFE">
      <w:pPr>
        <w:ind w:left="1440" w:hanging="720"/>
      </w:pPr>
      <w:r>
        <w:t>d.</w:t>
      </w:r>
      <w:r>
        <w:tab/>
      </w: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3"/>
        <w:gridCol w:w="1145"/>
      </w:tblGrid>
      <w:tr w:rsidR="00F11AFE">
        <w:tc>
          <w:tcPr>
            <w:tcW w:w="0" w:type="auto"/>
            <w:vAlign w:val="center"/>
          </w:tcPr>
          <w:p w:rsidR="00F11AFE" w:rsidRDefault="00F11AFE" w:rsidP="00F11AFE">
            <w:pPr>
              <w:jc w:val="center"/>
            </w:pPr>
            <w:r>
              <w:t>Class</w:t>
            </w:r>
          </w:p>
        </w:tc>
        <w:tc>
          <w:tcPr>
            <w:tcW w:w="0" w:type="auto"/>
            <w:vAlign w:val="center"/>
          </w:tcPr>
          <w:p w:rsidR="00F11AFE" w:rsidRDefault="00F11AFE" w:rsidP="00F11AFE">
            <w:pPr>
              <w:jc w:val="center"/>
            </w:pPr>
            <w:r>
              <w:t>Frequency</w:t>
            </w:r>
          </w:p>
        </w:tc>
      </w:tr>
      <w:tr w:rsidR="00F11AFE">
        <w:tc>
          <w:tcPr>
            <w:tcW w:w="0" w:type="auto"/>
            <w:vAlign w:val="center"/>
          </w:tcPr>
          <w:p w:rsidR="00F11AFE" w:rsidRDefault="00F11AFE" w:rsidP="00F11AFE">
            <w:pPr>
              <w:jc w:val="center"/>
            </w:pPr>
            <w:r>
              <w:t>0 up to 2</w:t>
            </w:r>
          </w:p>
        </w:tc>
        <w:tc>
          <w:tcPr>
            <w:tcW w:w="0" w:type="auto"/>
            <w:vAlign w:val="center"/>
          </w:tcPr>
          <w:p w:rsidR="00F11AFE" w:rsidRDefault="00F11AFE" w:rsidP="00F11AFE">
            <w:pPr>
              <w:jc w:val="center"/>
            </w:pPr>
            <w:r>
              <w:t>1</w:t>
            </w:r>
          </w:p>
        </w:tc>
      </w:tr>
      <w:tr w:rsidR="00F11AFE">
        <w:tc>
          <w:tcPr>
            <w:tcW w:w="0" w:type="auto"/>
            <w:vAlign w:val="center"/>
          </w:tcPr>
          <w:p w:rsidR="00F11AFE" w:rsidRDefault="00F11AFE" w:rsidP="00F11AFE">
            <w:pPr>
              <w:jc w:val="center"/>
            </w:pPr>
            <w:r>
              <w:t>2 up to 4</w:t>
            </w:r>
          </w:p>
        </w:tc>
        <w:tc>
          <w:tcPr>
            <w:tcW w:w="0" w:type="auto"/>
            <w:vAlign w:val="center"/>
          </w:tcPr>
          <w:p w:rsidR="00F11AFE" w:rsidRDefault="00F11AFE" w:rsidP="00F11AFE">
            <w:pPr>
              <w:jc w:val="center"/>
            </w:pPr>
            <w:r>
              <w:t>5</w:t>
            </w:r>
          </w:p>
        </w:tc>
      </w:tr>
      <w:tr w:rsidR="00F11AFE">
        <w:tc>
          <w:tcPr>
            <w:tcW w:w="0" w:type="auto"/>
            <w:vAlign w:val="center"/>
          </w:tcPr>
          <w:p w:rsidR="00F11AFE" w:rsidRDefault="00F11AFE" w:rsidP="00F11AFE">
            <w:pPr>
              <w:jc w:val="center"/>
            </w:pPr>
            <w:r>
              <w:t>4 up to 6</w:t>
            </w:r>
          </w:p>
        </w:tc>
        <w:tc>
          <w:tcPr>
            <w:tcW w:w="0" w:type="auto"/>
            <w:vAlign w:val="center"/>
          </w:tcPr>
          <w:p w:rsidR="00F11AFE" w:rsidRDefault="00F11AFE" w:rsidP="00F11AFE">
            <w:pPr>
              <w:jc w:val="center"/>
            </w:pPr>
            <w:r>
              <w:t>12</w:t>
            </w:r>
          </w:p>
        </w:tc>
      </w:tr>
      <w:tr w:rsidR="00F11AFE">
        <w:tc>
          <w:tcPr>
            <w:tcW w:w="0" w:type="auto"/>
            <w:vAlign w:val="center"/>
          </w:tcPr>
          <w:p w:rsidR="00F11AFE" w:rsidRDefault="00F11AFE" w:rsidP="00F11AFE">
            <w:pPr>
              <w:jc w:val="center"/>
            </w:pPr>
            <w:r>
              <w:t>6 up to 8</w:t>
            </w:r>
          </w:p>
        </w:tc>
        <w:tc>
          <w:tcPr>
            <w:tcW w:w="0" w:type="auto"/>
            <w:vAlign w:val="center"/>
          </w:tcPr>
          <w:p w:rsidR="00F11AFE" w:rsidRDefault="00F11AFE" w:rsidP="00F11AFE">
            <w:pPr>
              <w:jc w:val="center"/>
            </w:pPr>
            <w:r>
              <w:t>17</w:t>
            </w:r>
          </w:p>
        </w:tc>
      </w:tr>
      <w:tr w:rsidR="00F11AFE">
        <w:tc>
          <w:tcPr>
            <w:tcW w:w="0" w:type="auto"/>
            <w:vAlign w:val="center"/>
          </w:tcPr>
          <w:p w:rsidR="00F11AFE" w:rsidRDefault="00F11AFE" w:rsidP="00F11AFE">
            <w:pPr>
              <w:jc w:val="center"/>
            </w:pPr>
            <w:r>
              <w:t>8 up to 10</w:t>
            </w:r>
          </w:p>
        </w:tc>
        <w:tc>
          <w:tcPr>
            <w:tcW w:w="0" w:type="auto"/>
            <w:vAlign w:val="center"/>
          </w:tcPr>
          <w:p w:rsidR="00F11AFE" w:rsidRDefault="00F11AFE" w:rsidP="00F11AFE">
            <w:pPr>
              <w:jc w:val="center"/>
            </w:pPr>
            <w:r>
              <w:t>8</w:t>
            </w:r>
          </w:p>
        </w:tc>
      </w:tr>
      <w:tr w:rsidR="00F11AFE">
        <w:tc>
          <w:tcPr>
            <w:tcW w:w="0" w:type="auto"/>
            <w:vAlign w:val="center"/>
          </w:tcPr>
          <w:p w:rsidR="00F11AFE" w:rsidRDefault="00F11AFE" w:rsidP="00F11AFE">
            <w:pPr>
              <w:jc w:val="center"/>
            </w:pPr>
            <w:r>
              <w:t>10 up to 12</w:t>
            </w:r>
          </w:p>
        </w:tc>
        <w:tc>
          <w:tcPr>
            <w:tcW w:w="0" w:type="auto"/>
            <w:vAlign w:val="center"/>
          </w:tcPr>
          <w:p w:rsidR="00F11AFE" w:rsidRDefault="00F11AFE" w:rsidP="00F11AFE">
            <w:pPr>
              <w:jc w:val="center"/>
            </w:pPr>
            <w:r>
              <w:t>2</w:t>
            </w:r>
          </w:p>
        </w:tc>
      </w:tr>
      <w:tr w:rsidR="00821FC0">
        <w:tc>
          <w:tcPr>
            <w:tcW w:w="0" w:type="auto"/>
            <w:vAlign w:val="center"/>
          </w:tcPr>
          <w:p w:rsidR="00821FC0" w:rsidRDefault="00821FC0" w:rsidP="00F11AFE">
            <w:pPr>
              <w:jc w:val="center"/>
            </w:pPr>
            <w:r>
              <w:t>Total</w:t>
            </w:r>
          </w:p>
        </w:tc>
        <w:tc>
          <w:tcPr>
            <w:tcW w:w="0" w:type="auto"/>
            <w:vAlign w:val="center"/>
          </w:tcPr>
          <w:p w:rsidR="00821FC0" w:rsidRDefault="00821FC0" w:rsidP="00F11AFE">
            <w:pPr>
              <w:jc w:val="center"/>
            </w:pPr>
            <w:r>
              <w:t>45</w:t>
            </w:r>
          </w:p>
        </w:tc>
      </w:tr>
    </w:tbl>
    <w:p w:rsidR="00F11AFE" w:rsidRDefault="00F11AFE" w:rsidP="00F11AFE">
      <w:pPr>
        <w:ind w:left="1440" w:hanging="720"/>
      </w:pPr>
    </w:p>
    <w:p w:rsidR="00C96B37" w:rsidRDefault="00F11AFE" w:rsidP="00C96B37">
      <w:pPr>
        <w:tabs>
          <w:tab w:val="left" w:pos="900"/>
        </w:tabs>
        <w:ind w:left="1260" w:hanging="1260"/>
      </w:pPr>
      <w:r>
        <w:t>e.</w:t>
      </w:r>
      <w:r>
        <w:tab/>
        <w:t xml:space="preserve">The distribution is fairly symmetric or “bell-shaped” with </w:t>
      </w:r>
      <w:r w:rsidR="00821FC0">
        <w:t xml:space="preserve">most of the observations occurring </w:t>
      </w:r>
      <w:r>
        <w:t>in the middle two classes of 4 up to 8.</w:t>
      </w:r>
      <w:r w:rsidR="004C771B">
        <w:t xml:space="preserve">  </w:t>
      </w:r>
      <w:r w:rsidR="00C96B37">
        <w:rPr>
          <w:b/>
        </w:rPr>
        <w:t>(LO2-3)</w:t>
      </w:r>
    </w:p>
    <w:p w:rsidR="00F11AFE" w:rsidRDefault="00F11AFE" w:rsidP="00F11AFE">
      <w:pPr>
        <w:ind w:left="1440" w:hanging="720"/>
      </w:pPr>
    </w:p>
    <w:p w:rsidR="00F11AFE" w:rsidRDefault="00F11AFE" w:rsidP="00F11AFE"/>
    <w:p w:rsidR="00F11AFE" w:rsidRDefault="00F11AFE" w:rsidP="00F11AFE">
      <w:r>
        <w:t>32.</w:t>
      </w:r>
      <w:r>
        <w:tab/>
        <w:t>a.</w:t>
      </w:r>
      <w:r>
        <w:tab/>
      </w:r>
      <w:r w:rsidR="00821FC0">
        <w:t>6 because 2</w:t>
      </w:r>
      <w:r w:rsidR="00821FC0">
        <w:rPr>
          <w:vertAlign w:val="superscript"/>
        </w:rPr>
        <w:t>5</w:t>
      </w:r>
      <w:r w:rsidR="00821FC0">
        <w:t xml:space="preserve"> = 32 &lt; 36 &lt; 64 = </w:t>
      </w:r>
      <w:proofErr w:type="gramStart"/>
      <w:r w:rsidR="00821FC0">
        <w:t>2</w:t>
      </w:r>
      <w:r w:rsidR="00821FC0">
        <w:rPr>
          <w:vertAlign w:val="superscript"/>
        </w:rPr>
        <w:t xml:space="preserve">6  </w:t>
      </w:r>
      <w:r>
        <w:t>.</w:t>
      </w:r>
      <w:proofErr w:type="gramEnd"/>
    </w:p>
    <w:p w:rsidR="00F11AFE" w:rsidRDefault="00F11AFE" w:rsidP="00F11AFE">
      <w:pPr>
        <w:ind w:left="1440" w:hanging="720"/>
      </w:pPr>
      <w:r>
        <w:t>b.</w:t>
      </w:r>
      <w:r>
        <w:tab/>
        <w:t>The interval width should be at least 2</w:t>
      </w:r>
      <w:r w:rsidR="00821FC0" w:rsidRPr="00821FC0">
        <w:t xml:space="preserve"> </w:t>
      </w:r>
      <w:r w:rsidR="00821FC0">
        <w:t xml:space="preserve">as </w:t>
      </w:r>
      <w:proofErr w:type="spellStart"/>
      <w:r w:rsidR="00821FC0" w:rsidRPr="00113C47">
        <w:rPr>
          <w:i/>
        </w:rPr>
        <w:t>i</w:t>
      </w:r>
      <w:proofErr w:type="spellEnd"/>
      <w:r w:rsidR="00821FC0">
        <w:t xml:space="preserve"> ≥</w:t>
      </w:r>
      <w:r>
        <w:t xml:space="preserve"> (15-3) /6.  Use 2.2 for convenience and to ensure there are only 6 classes  </w:t>
      </w:r>
    </w:p>
    <w:p w:rsidR="00F11AFE" w:rsidRDefault="00F11AFE" w:rsidP="00F11AFE">
      <w:r>
        <w:tab/>
        <w:t>c.</w:t>
      </w:r>
      <w:r>
        <w:tab/>
        <w:t>2.2</w:t>
      </w:r>
    </w:p>
    <w:p w:rsidR="00F11AFE" w:rsidRDefault="00F11AFE" w:rsidP="00F11AFE">
      <w:r>
        <w:tab/>
        <w:t>d.</w:t>
      </w:r>
      <w:r>
        <w:tab/>
      </w:r>
      <w:r>
        <w:tab/>
      </w:r>
      <w:r>
        <w:tab/>
      </w:r>
      <w:r>
        <w:tab/>
      </w:r>
    </w:p>
    <w:tbl>
      <w:tblPr>
        <w:tblW w:w="0" w:type="auto"/>
        <w:tblInd w:w="15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3"/>
        <w:gridCol w:w="1145"/>
      </w:tblGrid>
      <w:tr w:rsidR="00F11AFE">
        <w:tc>
          <w:tcPr>
            <w:tcW w:w="0" w:type="auto"/>
            <w:vAlign w:val="center"/>
          </w:tcPr>
          <w:p w:rsidR="00F11AFE" w:rsidRDefault="00F11AFE" w:rsidP="00F11AFE">
            <w:pPr>
              <w:jc w:val="center"/>
            </w:pPr>
            <w:r>
              <w:t>Class</w:t>
            </w:r>
          </w:p>
        </w:tc>
        <w:tc>
          <w:tcPr>
            <w:tcW w:w="0" w:type="auto"/>
            <w:vAlign w:val="center"/>
          </w:tcPr>
          <w:p w:rsidR="00F11AFE" w:rsidRDefault="00F11AFE" w:rsidP="00F11AFE">
            <w:pPr>
              <w:jc w:val="center"/>
            </w:pPr>
            <w:r>
              <w:t>Frequency</w:t>
            </w:r>
          </w:p>
        </w:tc>
      </w:tr>
      <w:tr w:rsidR="00F11AFE">
        <w:tc>
          <w:tcPr>
            <w:tcW w:w="0" w:type="auto"/>
            <w:vAlign w:val="center"/>
          </w:tcPr>
          <w:p w:rsidR="00F11AFE" w:rsidRDefault="00F11AFE" w:rsidP="00821FC0">
            <w:pPr>
              <w:jc w:val="center"/>
            </w:pPr>
            <w:r>
              <w:t>2.2 up to 4.</w:t>
            </w:r>
            <w:r w:rsidR="00821FC0">
              <w:t>4</w:t>
            </w:r>
          </w:p>
        </w:tc>
        <w:tc>
          <w:tcPr>
            <w:tcW w:w="0" w:type="auto"/>
            <w:vAlign w:val="center"/>
          </w:tcPr>
          <w:p w:rsidR="00F11AFE" w:rsidRDefault="00F11AFE" w:rsidP="00F11AFE">
            <w:pPr>
              <w:jc w:val="center"/>
            </w:pPr>
            <w:r>
              <w:t>2</w:t>
            </w:r>
          </w:p>
        </w:tc>
      </w:tr>
      <w:tr w:rsidR="00F11AFE">
        <w:tc>
          <w:tcPr>
            <w:tcW w:w="0" w:type="auto"/>
            <w:vAlign w:val="center"/>
          </w:tcPr>
          <w:p w:rsidR="00F11AFE" w:rsidRDefault="00F11AFE" w:rsidP="00821FC0">
            <w:pPr>
              <w:jc w:val="center"/>
            </w:pPr>
            <w:r>
              <w:t>4.</w:t>
            </w:r>
            <w:r w:rsidR="00821FC0">
              <w:t>4</w:t>
            </w:r>
            <w:r>
              <w:t xml:space="preserve"> up to 6.</w:t>
            </w:r>
            <w:r w:rsidR="00821FC0">
              <w:t>6</w:t>
            </w:r>
          </w:p>
        </w:tc>
        <w:tc>
          <w:tcPr>
            <w:tcW w:w="0" w:type="auto"/>
            <w:vAlign w:val="center"/>
          </w:tcPr>
          <w:p w:rsidR="00F11AFE" w:rsidRDefault="00F11AFE" w:rsidP="00F11AFE">
            <w:pPr>
              <w:jc w:val="center"/>
            </w:pPr>
            <w:r>
              <w:t>7</w:t>
            </w:r>
          </w:p>
        </w:tc>
      </w:tr>
      <w:tr w:rsidR="00F11AFE">
        <w:tc>
          <w:tcPr>
            <w:tcW w:w="0" w:type="auto"/>
            <w:vAlign w:val="center"/>
          </w:tcPr>
          <w:p w:rsidR="00F11AFE" w:rsidRDefault="00F11AFE" w:rsidP="00821FC0">
            <w:pPr>
              <w:jc w:val="center"/>
            </w:pPr>
            <w:r>
              <w:t>6.</w:t>
            </w:r>
            <w:r w:rsidR="00821FC0">
              <w:t>6</w:t>
            </w:r>
            <w:r>
              <w:t xml:space="preserve"> up to </w:t>
            </w:r>
            <w:r w:rsidR="00821FC0">
              <w:t>8.8</w:t>
            </w:r>
          </w:p>
        </w:tc>
        <w:tc>
          <w:tcPr>
            <w:tcW w:w="0" w:type="auto"/>
            <w:vAlign w:val="center"/>
          </w:tcPr>
          <w:p w:rsidR="00F11AFE" w:rsidRDefault="00F11AFE" w:rsidP="00F11AFE">
            <w:pPr>
              <w:jc w:val="center"/>
            </w:pPr>
            <w:r>
              <w:t>11</w:t>
            </w:r>
          </w:p>
        </w:tc>
      </w:tr>
      <w:tr w:rsidR="00F11AFE">
        <w:tc>
          <w:tcPr>
            <w:tcW w:w="0" w:type="auto"/>
            <w:vAlign w:val="center"/>
          </w:tcPr>
          <w:p w:rsidR="00F11AFE" w:rsidRDefault="00821FC0" w:rsidP="00821FC0">
            <w:pPr>
              <w:jc w:val="center"/>
            </w:pPr>
            <w:r>
              <w:t>8.8</w:t>
            </w:r>
            <w:r w:rsidR="00F11AFE">
              <w:t xml:space="preserve"> up to 11.</w:t>
            </w:r>
            <w:r>
              <w:t>0</w:t>
            </w:r>
          </w:p>
        </w:tc>
        <w:tc>
          <w:tcPr>
            <w:tcW w:w="0" w:type="auto"/>
            <w:vAlign w:val="center"/>
          </w:tcPr>
          <w:p w:rsidR="00F11AFE" w:rsidRDefault="00BF131C" w:rsidP="00BF131C">
            <w:pPr>
              <w:jc w:val="center"/>
            </w:pPr>
            <w:r>
              <w:t>7</w:t>
            </w:r>
          </w:p>
        </w:tc>
      </w:tr>
      <w:tr w:rsidR="00F11AFE">
        <w:tc>
          <w:tcPr>
            <w:tcW w:w="0" w:type="auto"/>
            <w:vAlign w:val="center"/>
          </w:tcPr>
          <w:p w:rsidR="00F11AFE" w:rsidRDefault="00F11AFE" w:rsidP="00821FC0">
            <w:pPr>
              <w:jc w:val="center"/>
            </w:pPr>
            <w:r>
              <w:t>11.</w:t>
            </w:r>
            <w:r w:rsidR="00821FC0">
              <w:t>0</w:t>
            </w:r>
            <w:r>
              <w:t xml:space="preserve"> up to 13.</w:t>
            </w:r>
            <w:r w:rsidR="00821FC0">
              <w:t>2</w:t>
            </w:r>
          </w:p>
        </w:tc>
        <w:tc>
          <w:tcPr>
            <w:tcW w:w="0" w:type="auto"/>
            <w:vAlign w:val="center"/>
          </w:tcPr>
          <w:p w:rsidR="00F11AFE" w:rsidRDefault="00BF131C" w:rsidP="00F11AFE">
            <w:pPr>
              <w:jc w:val="center"/>
            </w:pPr>
            <w:r>
              <w:t>7</w:t>
            </w:r>
          </w:p>
        </w:tc>
      </w:tr>
      <w:tr w:rsidR="00F11AFE">
        <w:tc>
          <w:tcPr>
            <w:tcW w:w="0" w:type="auto"/>
            <w:vAlign w:val="center"/>
          </w:tcPr>
          <w:p w:rsidR="00F11AFE" w:rsidRDefault="00F11AFE" w:rsidP="00821FC0">
            <w:pPr>
              <w:jc w:val="center"/>
            </w:pPr>
            <w:r>
              <w:t>13.</w:t>
            </w:r>
            <w:r w:rsidR="00821FC0">
              <w:t>2</w:t>
            </w:r>
            <w:r>
              <w:t xml:space="preserve"> up to 15.</w:t>
            </w:r>
            <w:r w:rsidR="00821FC0">
              <w:t>4</w:t>
            </w:r>
          </w:p>
        </w:tc>
        <w:tc>
          <w:tcPr>
            <w:tcW w:w="0" w:type="auto"/>
            <w:vAlign w:val="center"/>
          </w:tcPr>
          <w:p w:rsidR="00F11AFE" w:rsidRDefault="00F11AFE" w:rsidP="00F11AFE">
            <w:pPr>
              <w:jc w:val="center"/>
            </w:pPr>
            <w:r>
              <w:t>2</w:t>
            </w:r>
          </w:p>
        </w:tc>
      </w:tr>
      <w:tr w:rsidR="00BF131C">
        <w:tc>
          <w:tcPr>
            <w:tcW w:w="0" w:type="auto"/>
            <w:vAlign w:val="center"/>
          </w:tcPr>
          <w:p w:rsidR="00BF131C" w:rsidRDefault="00BF131C" w:rsidP="00821FC0">
            <w:pPr>
              <w:jc w:val="center"/>
            </w:pPr>
            <w:r>
              <w:t>Total</w:t>
            </w:r>
          </w:p>
        </w:tc>
        <w:tc>
          <w:tcPr>
            <w:tcW w:w="0" w:type="auto"/>
            <w:vAlign w:val="center"/>
          </w:tcPr>
          <w:p w:rsidR="00BF131C" w:rsidRDefault="00BF131C" w:rsidP="00BF131C">
            <w:pPr>
              <w:jc w:val="center"/>
            </w:pPr>
            <w:r>
              <w:t>36</w:t>
            </w:r>
          </w:p>
        </w:tc>
      </w:tr>
    </w:tbl>
    <w:p w:rsidR="00C96B37" w:rsidRDefault="00F11AFE" w:rsidP="00C96B37">
      <w:pPr>
        <w:tabs>
          <w:tab w:val="left" w:pos="900"/>
        </w:tabs>
        <w:ind w:left="1260" w:hanging="1260"/>
      </w:pPr>
      <w:r>
        <w:t>e.</w:t>
      </w:r>
      <w:r>
        <w:tab/>
        <w:t>The distribution is fairly symmetric or “bell-shaped” with a peak in the middle class of 6.</w:t>
      </w:r>
      <w:r w:rsidR="00BF131C">
        <w:t>6</w:t>
      </w:r>
      <w:r>
        <w:t xml:space="preserve"> up to </w:t>
      </w:r>
      <w:r w:rsidR="00BF131C">
        <w:t>8.8</w:t>
      </w:r>
      <w:r>
        <w:t>.</w:t>
      </w:r>
      <w:r w:rsidR="004C771B">
        <w:t xml:space="preserve">  </w:t>
      </w:r>
      <w:r w:rsidR="00C96B37">
        <w:rPr>
          <w:b/>
        </w:rPr>
        <w:t>(LO2-3)</w:t>
      </w:r>
    </w:p>
    <w:p w:rsidR="00F11AFE" w:rsidRDefault="00F11AFE" w:rsidP="00F11AFE">
      <w:pPr>
        <w:ind w:left="1440" w:hanging="720"/>
      </w:pPr>
    </w:p>
    <w:p w:rsidR="00F11AFE" w:rsidRDefault="00F11AFE" w:rsidP="00F11AFE"/>
    <w:p w:rsidR="00F11AFE" w:rsidRDefault="00093257" w:rsidP="00F11AFE">
      <w:r>
        <w:rPr>
          <w:noProof/>
        </w:rPr>
        <w:object w:dxaOrig="1440" w:dyaOrig="1440">
          <v:shape id="_x0000_s1041" type="#_x0000_t75" alt="" style="position:absolute;margin-left:131.25pt;margin-top:17.8pt;width:178.2pt;height:96.95pt;z-index:12;mso-wrap-edited:f;mso-width-percent:0;mso-height-percent:0;mso-position-horizontal-relative:text;mso-position-vertical-relative:text;mso-width-percent:0;mso-height-percent:0">
            <v:imagedata r:id="rId28" o:title=""/>
            <w10:wrap type="topAndBottom"/>
          </v:shape>
          <o:OLEObject Type="Embed" ProgID="Excel.Sheet.12" ShapeID="_x0000_s1041" DrawAspect="Content" ObjectID="_1620116621" r:id="rId29"/>
        </w:object>
      </w:r>
      <w:r w:rsidR="00F11AFE">
        <w:t>33.</w:t>
      </w:r>
      <w:r w:rsidR="00F11AFE">
        <w:tab/>
      </w:r>
    </w:p>
    <w:p w:rsidR="00B924AA" w:rsidRDefault="00BF131C" w:rsidP="00C96B37">
      <w:pPr>
        <w:tabs>
          <w:tab w:val="left" w:pos="900"/>
        </w:tabs>
        <w:ind w:left="1260" w:hanging="1260"/>
      </w:pPr>
      <w:r>
        <w:tab/>
      </w:r>
    </w:p>
    <w:p w:rsidR="00C96B37" w:rsidRDefault="00B924AA" w:rsidP="00C96B37">
      <w:pPr>
        <w:tabs>
          <w:tab w:val="left" w:pos="900"/>
        </w:tabs>
        <w:ind w:left="1260" w:hanging="1260"/>
      </w:pPr>
      <w:r>
        <w:tab/>
      </w:r>
      <w:r w:rsidR="00F11AFE">
        <w:t xml:space="preserve">This distribution is positively skewed with </w:t>
      </w:r>
      <w:r w:rsidR="00B21142">
        <w:t>a “</w:t>
      </w:r>
      <w:r w:rsidR="00F11AFE">
        <w:t xml:space="preserve">tail” to the right. </w:t>
      </w:r>
      <w:r w:rsidR="00B21142">
        <w:t xml:space="preserve"> Based on the data, thirteen of the customers required between 4 and 27 attempts before actually talking with a person.  Seven customers required more. </w:t>
      </w:r>
      <w:r w:rsidR="00C96B37">
        <w:rPr>
          <w:b/>
        </w:rPr>
        <w:t>(LO2-3)</w:t>
      </w:r>
    </w:p>
    <w:p w:rsidR="00F11AFE" w:rsidRDefault="00F11AFE" w:rsidP="00F11AFE">
      <w:pPr>
        <w:ind w:left="720"/>
      </w:pPr>
    </w:p>
    <w:p w:rsidR="00F11AFE" w:rsidRDefault="00F11AFE" w:rsidP="00F11AFE"/>
    <w:p w:rsidR="00F11AFE" w:rsidRDefault="00065D61" w:rsidP="00F11AFE">
      <w:r>
        <w:br w:type="page"/>
      </w:r>
      <w:r w:rsidR="00F11AFE">
        <w:lastRenderedPageBreak/>
        <w:t>34.</w:t>
      </w:r>
      <w:r w:rsidR="00F11AFE">
        <w:tab/>
        <w:t>a</w:t>
      </w:r>
      <w:r w:rsidR="00F645CA">
        <w:t>.</w:t>
      </w:r>
      <w:r w:rsidR="00F11AFE">
        <w:tab/>
        <w:t>2</w:t>
      </w:r>
      <w:r w:rsidR="00F11AFE" w:rsidRPr="000818F0">
        <w:rPr>
          <w:vertAlign w:val="superscript"/>
        </w:rPr>
        <w:t>5</w:t>
      </w:r>
      <w:r w:rsidR="00F11AFE">
        <w:t xml:space="preserve"> = 32 &lt;</w:t>
      </w:r>
      <w:r w:rsidR="000818F0">
        <w:t xml:space="preserve"> </w:t>
      </w:r>
      <w:r w:rsidR="00F11AFE">
        <w:t>33 &lt; 64 = 2</w:t>
      </w:r>
      <w:r w:rsidR="00F11AFE" w:rsidRPr="000818F0">
        <w:rPr>
          <w:vertAlign w:val="superscript"/>
        </w:rPr>
        <w:t>6</w:t>
      </w:r>
      <w:r w:rsidR="00F11AFE">
        <w:t>.  Thus 6 classes are recommended.</w:t>
      </w:r>
    </w:p>
    <w:p w:rsidR="00F11AFE" w:rsidRDefault="00F645CA" w:rsidP="00F11AFE">
      <w:pPr>
        <w:ind w:left="1440" w:hanging="720"/>
      </w:pPr>
      <w:r>
        <w:t>b.</w:t>
      </w:r>
      <w:r w:rsidR="00F11AFE">
        <w:tab/>
        <w:t>The interval width should be at least 1253</w:t>
      </w:r>
      <w:r w:rsidR="00DA0B9A" w:rsidRPr="00DA0B9A">
        <w:t xml:space="preserve"> </w:t>
      </w:r>
      <w:r w:rsidR="00DA0B9A">
        <w:t xml:space="preserve">as </w:t>
      </w:r>
      <w:proofErr w:type="spellStart"/>
      <w:r w:rsidR="00DA0B9A" w:rsidRPr="00113C47">
        <w:rPr>
          <w:i/>
        </w:rPr>
        <w:t>i</w:t>
      </w:r>
      <w:proofErr w:type="spellEnd"/>
      <w:r w:rsidR="00DA0B9A">
        <w:t xml:space="preserve"> ≥</w:t>
      </w:r>
      <w:r w:rsidR="00F11AFE">
        <w:t xml:space="preserve"> (7829-312) /6.  Use 1500 for convenience.  </w:t>
      </w:r>
    </w:p>
    <w:p w:rsidR="00F11AFE" w:rsidRDefault="00F645CA" w:rsidP="00F11AFE">
      <w:pPr>
        <w:ind w:left="1440" w:hanging="720"/>
      </w:pPr>
      <w:r>
        <w:t>c.</w:t>
      </w:r>
      <w:r w:rsidR="00F11AFE">
        <w:tab/>
        <w:t>0</w:t>
      </w:r>
    </w:p>
    <w:p w:rsidR="00F11AFE" w:rsidRDefault="00F11AFE" w:rsidP="00F11AFE">
      <w:pPr>
        <w:ind w:left="1440" w:hanging="720"/>
      </w:pPr>
      <w:r>
        <w:t>d</w:t>
      </w:r>
      <w:r w:rsidR="00F645CA">
        <w:t>.</w:t>
      </w: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3"/>
        <w:gridCol w:w="1145"/>
      </w:tblGrid>
      <w:tr w:rsidR="00F11AFE">
        <w:tc>
          <w:tcPr>
            <w:tcW w:w="0" w:type="auto"/>
            <w:vAlign w:val="center"/>
          </w:tcPr>
          <w:p w:rsidR="00F11AFE" w:rsidRDefault="00F11AFE" w:rsidP="00F11AFE">
            <w:pPr>
              <w:jc w:val="center"/>
            </w:pPr>
            <w:r>
              <w:t>Class</w:t>
            </w:r>
          </w:p>
        </w:tc>
        <w:tc>
          <w:tcPr>
            <w:tcW w:w="0" w:type="auto"/>
            <w:vAlign w:val="center"/>
          </w:tcPr>
          <w:p w:rsidR="00F11AFE" w:rsidRDefault="00F11AFE" w:rsidP="00F11AFE">
            <w:pPr>
              <w:jc w:val="center"/>
            </w:pPr>
            <w:r>
              <w:t>Frequency</w:t>
            </w:r>
          </w:p>
        </w:tc>
      </w:tr>
      <w:tr w:rsidR="00F11AFE">
        <w:tc>
          <w:tcPr>
            <w:tcW w:w="0" w:type="auto"/>
            <w:vAlign w:val="center"/>
          </w:tcPr>
          <w:p w:rsidR="00F11AFE" w:rsidRDefault="00F11AFE" w:rsidP="00F11AFE">
            <w:pPr>
              <w:jc w:val="center"/>
            </w:pPr>
            <w:r>
              <w:t>0 up to 1500</w:t>
            </w:r>
          </w:p>
        </w:tc>
        <w:tc>
          <w:tcPr>
            <w:tcW w:w="0" w:type="auto"/>
            <w:vAlign w:val="center"/>
          </w:tcPr>
          <w:p w:rsidR="00F11AFE" w:rsidRDefault="00F11AFE" w:rsidP="00F11AFE">
            <w:pPr>
              <w:jc w:val="center"/>
            </w:pPr>
            <w:r>
              <w:t>1</w:t>
            </w:r>
          </w:p>
        </w:tc>
      </w:tr>
      <w:tr w:rsidR="00F11AFE">
        <w:tc>
          <w:tcPr>
            <w:tcW w:w="0" w:type="auto"/>
            <w:vAlign w:val="center"/>
          </w:tcPr>
          <w:p w:rsidR="00F11AFE" w:rsidRDefault="00F11AFE" w:rsidP="00F11AFE">
            <w:pPr>
              <w:jc w:val="center"/>
            </w:pPr>
            <w:r>
              <w:t>1500 up to 3000</w:t>
            </w:r>
          </w:p>
        </w:tc>
        <w:tc>
          <w:tcPr>
            <w:tcW w:w="0" w:type="auto"/>
            <w:vAlign w:val="center"/>
          </w:tcPr>
          <w:p w:rsidR="00F11AFE" w:rsidRDefault="00F11AFE" w:rsidP="00F11AFE">
            <w:pPr>
              <w:jc w:val="center"/>
            </w:pPr>
            <w:r>
              <w:t>2</w:t>
            </w:r>
          </w:p>
        </w:tc>
      </w:tr>
      <w:tr w:rsidR="00F11AFE">
        <w:tc>
          <w:tcPr>
            <w:tcW w:w="0" w:type="auto"/>
            <w:vAlign w:val="center"/>
          </w:tcPr>
          <w:p w:rsidR="00F11AFE" w:rsidRDefault="00F11AFE" w:rsidP="00F11AFE">
            <w:pPr>
              <w:jc w:val="center"/>
            </w:pPr>
            <w:r>
              <w:t>3000 up to 4500</w:t>
            </w:r>
          </w:p>
        </w:tc>
        <w:tc>
          <w:tcPr>
            <w:tcW w:w="0" w:type="auto"/>
            <w:vAlign w:val="center"/>
          </w:tcPr>
          <w:p w:rsidR="00F11AFE" w:rsidRDefault="00F11AFE" w:rsidP="00F11AFE">
            <w:pPr>
              <w:jc w:val="center"/>
            </w:pPr>
            <w:r>
              <w:t>0</w:t>
            </w:r>
          </w:p>
        </w:tc>
      </w:tr>
      <w:tr w:rsidR="00F11AFE">
        <w:tc>
          <w:tcPr>
            <w:tcW w:w="0" w:type="auto"/>
            <w:vAlign w:val="center"/>
          </w:tcPr>
          <w:p w:rsidR="00F11AFE" w:rsidRDefault="00F11AFE" w:rsidP="00F11AFE">
            <w:pPr>
              <w:jc w:val="center"/>
            </w:pPr>
            <w:r>
              <w:t>4500 up to 6000</w:t>
            </w:r>
          </w:p>
        </w:tc>
        <w:tc>
          <w:tcPr>
            <w:tcW w:w="0" w:type="auto"/>
            <w:vAlign w:val="center"/>
          </w:tcPr>
          <w:p w:rsidR="00F11AFE" w:rsidRDefault="00F11AFE" w:rsidP="00F11AFE">
            <w:pPr>
              <w:jc w:val="center"/>
            </w:pPr>
            <w:r>
              <w:t>7</w:t>
            </w:r>
          </w:p>
        </w:tc>
      </w:tr>
      <w:tr w:rsidR="00F11AFE">
        <w:tc>
          <w:tcPr>
            <w:tcW w:w="0" w:type="auto"/>
            <w:vAlign w:val="center"/>
          </w:tcPr>
          <w:p w:rsidR="00F11AFE" w:rsidRDefault="00F11AFE" w:rsidP="00F11AFE">
            <w:pPr>
              <w:jc w:val="center"/>
            </w:pPr>
            <w:r>
              <w:t>6000 up to 7500</w:t>
            </w:r>
          </w:p>
        </w:tc>
        <w:tc>
          <w:tcPr>
            <w:tcW w:w="0" w:type="auto"/>
            <w:vAlign w:val="center"/>
          </w:tcPr>
          <w:p w:rsidR="00F11AFE" w:rsidRDefault="00F11AFE" w:rsidP="00F11AFE">
            <w:pPr>
              <w:jc w:val="center"/>
            </w:pPr>
            <w:r>
              <w:t>20</w:t>
            </w:r>
          </w:p>
        </w:tc>
      </w:tr>
      <w:tr w:rsidR="00F11AFE">
        <w:tc>
          <w:tcPr>
            <w:tcW w:w="0" w:type="auto"/>
            <w:vAlign w:val="center"/>
          </w:tcPr>
          <w:p w:rsidR="00F11AFE" w:rsidRDefault="00F11AFE" w:rsidP="00F11AFE">
            <w:pPr>
              <w:jc w:val="center"/>
            </w:pPr>
            <w:r>
              <w:t>7500 up to 9000</w:t>
            </w:r>
          </w:p>
        </w:tc>
        <w:tc>
          <w:tcPr>
            <w:tcW w:w="0" w:type="auto"/>
            <w:vAlign w:val="center"/>
          </w:tcPr>
          <w:p w:rsidR="00F11AFE" w:rsidRDefault="00F11AFE" w:rsidP="00F11AFE">
            <w:pPr>
              <w:jc w:val="center"/>
            </w:pPr>
            <w:r>
              <w:t>3</w:t>
            </w:r>
          </w:p>
        </w:tc>
      </w:tr>
      <w:tr w:rsidR="00DA0B9A">
        <w:tc>
          <w:tcPr>
            <w:tcW w:w="0" w:type="auto"/>
            <w:vAlign w:val="center"/>
          </w:tcPr>
          <w:p w:rsidR="00DA0B9A" w:rsidRDefault="00DA0B9A" w:rsidP="00F11AFE">
            <w:pPr>
              <w:jc w:val="center"/>
            </w:pPr>
            <w:r>
              <w:t>Total</w:t>
            </w:r>
          </w:p>
        </w:tc>
        <w:tc>
          <w:tcPr>
            <w:tcW w:w="0" w:type="auto"/>
            <w:vAlign w:val="center"/>
          </w:tcPr>
          <w:p w:rsidR="00DA0B9A" w:rsidRDefault="00DA0B9A" w:rsidP="00F11AFE">
            <w:pPr>
              <w:jc w:val="center"/>
            </w:pPr>
            <w:r>
              <w:t>33</w:t>
            </w:r>
          </w:p>
        </w:tc>
      </w:tr>
    </w:tbl>
    <w:p w:rsidR="0017447C" w:rsidRDefault="00F645CA" w:rsidP="0017447C">
      <w:pPr>
        <w:tabs>
          <w:tab w:val="left" w:pos="900"/>
        </w:tabs>
        <w:ind w:left="1260" w:hanging="1260"/>
      </w:pPr>
      <w:r>
        <w:t>e.</w:t>
      </w:r>
      <w:r w:rsidR="00F11AFE">
        <w:tab/>
        <w:t>This distribution is negatively skewed with a few very small values which likely correspond to the “</w:t>
      </w:r>
      <w:proofErr w:type="spellStart"/>
      <w:r w:rsidR="00F11AFE">
        <w:t>start up</w:t>
      </w:r>
      <w:proofErr w:type="spellEnd"/>
      <w:r w:rsidR="00F11AFE">
        <w:t>” phase of this publication.  The crest of the distribution is in the 6000 up to 7500 class which contains the greater part or 20 of the 33 months.</w:t>
      </w:r>
      <w:r w:rsidR="004C771B">
        <w:t xml:space="preserve"> </w:t>
      </w:r>
      <w:r w:rsidR="0017447C">
        <w:rPr>
          <w:b/>
        </w:rPr>
        <w:t>(LO2-3)</w:t>
      </w:r>
    </w:p>
    <w:p w:rsidR="00F645CA" w:rsidRDefault="00F645CA" w:rsidP="00F645CA">
      <w:pPr>
        <w:ind w:left="1440" w:hanging="720"/>
      </w:pPr>
    </w:p>
    <w:p w:rsidR="000818F0" w:rsidRDefault="000818F0" w:rsidP="00F645CA">
      <w:pPr>
        <w:ind w:left="900" w:hanging="900"/>
      </w:pPr>
    </w:p>
    <w:p w:rsidR="00F645CA" w:rsidRDefault="008A6F76" w:rsidP="00F645CA">
      <w:pPr>
        <w:ind w:left="900" w:hanging="900"/>
      </w:pPr>
      <w:r>
        <w:t>3</w:t>
      </w:r>
      <w:r w:rsidR="00F11AFE">
        <w:t>5</w:t>
      </w:r>
      <w:r w:rsidR="006D62FA">
        <w:t>.</w:t>
      </w:r>
      <w:r w:rsidR="006D62FA">
        <w:tab/>
        <w:t>a.</w:t>
      </w:r>
      <w:r w:rsidR="006D62FA">
        <w:tab/>
        <w:t>56</w:t>
      </w:r>
    </w:p>
    <w:p w:rsidR="00F645CA" w:rsidRDefault="00F645CA" w:rsidP="00F645CA">
      <w:pPr>
        <w:ind w:left="900" w:hanging="900"/>
      </w:pPr>
      <w:r>
        <w:tab/>
        <w:t>b.</w:t>
      </w:r>
      <w:r>
        <w:tab/>
      </w:r>
      <w:r w:rsidR="006D62FA">
        <w:t>10 (found by 60 – 50)</w:t>
      </w:r>
    </w:p>
    <w:p w:rsidR="00F645CA" w:rsidRDefault="00F645CA" w:rsidP="00F645CA">
      <w:pPr>
        <w:ind w:left="900" w:hanging="900"/>
      </w:pPr>
      <w:r>
        <w:tab/>
        <w:t>c.</w:t>
      </w:r>
      <w:r>
        <w:tab/>
      </w:r>
      <w:r w:rsidR="006D62FA">
        <w:t>55</w:t>
      </w:r>
    </w:p>
    <w:p w:rsidR="00F645CA" w:rsidRDefault="00F645CA" w:rsidP="00F645CA">
      <w:pPr>
        <w:ind w:left="900" w:hanging="900"/>
      </w:pPr>
      <w:r>
        <w:tab/>
        <w:t>d.</w:t>
      </w:r>
      <w:r>
        <w:tab/>
      </w:r>
      <w:proofErr w:type="gramStart"/>
      <w:r w:rsidR="006D62FA">
        <w:t>17</w:t>
      </w:r>
      <w:r w:rsidR="004C771B">
        <w:t xml:space="preserve">  </w:t>
      </w:r>
      <w:r w:rsidR="004C771B">
        <w:rPr>
          <w:b/>
        </w:rPr>
        <w:t>(</w:t>
      </w:r>
      <w:proofErr w:type="gramEnd"/>
      <w:r w:rsidR="004C771B">
        <w:rPr>
          <w:b/>
        </w:rPr>
        <w:t>LO</w:t>
      </w:r>
      <w:r w:rsidR="0017447C">
        <w:rPr>
          <w:b/>
        </w:rPr>
        <w:t>2-4</w:t>
      </w:r>
      <w:r w:rsidR="004C771B">
        <w:rPr>
          <w:b/>
        </w:rPr>
        <w:t>)</w:t>
      </w:r>
    </w:p>
    <w:p w:rsidR="00F20F6F" w:rsidRDefault="00F20F6F" w:rsidP="00F645CA">
      <w:pPr>
        <w:ind w:left="900" w:hanging="900"/>
      </w:pPr>
    </w:p>
    <w:p w:rsidR="00F20F6F" w:rsidRDefault="00F20F6F" w:rsidP="00F20F6F">
      <w:pPr>
        <w:pStyle w:val="TableBody"/>
      </w:pPr>
      <w:r>
        <w:t>36.</w:t>
      </w:r>
      <w:r>
        <w:tab/>
        <w:t>a.</w:t>
      </w:r>
      <w:r>
        <w:tab/>
        <w:t>Cumulative frequency polygon</w:t>
      </w:r>
    </w:p>
    <w:p w:rsidR="00F20F6F" w:rsidRDefault="00F20F6F" w:rsidP="00041EB7">
      <w:pPr>
        <w:pStyle w:val="TableBody"/>
        <w:numPr>
          <w:ilvl w:val="0"/>
          <w:numId w:val="8"/>
        </w:numPr>
      </w:pPr>
      <w:r>
        <w:t>250</w:t>
      </w:r>
    </w:p>
    <w:p w:rsidR="00F20F6F" w:rsidRDefault="00F20F6F" w:rsidP="00041EB7">
      <w:pPr>
        <w:pStyle w:val="TableBody"/>
        <w:numPr>
          <w:ilvl w:val="0"/>
          <w:numId w:val="8"/>
        </w:numPr>
      </w:pPr>
      <w:r>
        <w:t>50 (found by 100 – 50)</w:t>
      </w:r>
    </w:p>
    <w:p w:rsidR="00F20F6F" w:rsidRDefault="00F20F6F" w:rsidP="00041EB7">
      <w:pPr>
        <w:pStyle w:val="TableBody"/>
        <w:numPr>
          <w:ilvl w:val="0"/>
          <w:numId w:val="8"/>
        </w:numPr>
      </w:pPr>
      <w:r>
        <w:t>$240,000</w:t>
      </w:r>
    </w:p>
    <w:p w:rsidR="00F20F6F" w:rsidRDefault="00F20F6F" w:rsidP="00041EB7">
      <w:pPr>
        <w:pStyle w:val="TableBody"/>
        <w:numPr>
          <w:ilvl w:val="0"/>
          <w:numId w:val="8"/>
        </w:numPr>
      </w:pPr>
      <w:r>
        <w:t>$</w:t>
      </w:r>
      <w:proofErr w:type="gramStart"/>
      <w:r>
        <w:t>230,000</w:t>
      </w:r>
      <w:r w:rsidR="004C771B">
        <w:t xml:space="preserve">  </w:t>
      </w:r>
      <w:r w:rsidR="004C771B">
        <w:rPr>
          <w:b/>
        </w:rPr>
        <w:t>(</w:t>
      </w:r>
      <w:proofErr w:type="gramEnd"/>
      <w:r w:rsidR="004C771B">
        <w:rPr>
          <w:b/>
        </w:rPr>
        <w:t>LO</w:t>
      </w:r>
      <w:r w:rsidR="0017447C">
        <w:rPr>
          <w:b/>
        </w:rPr>
        <w:t>2-4</w:t>
      </w:r>
      <w:r w:rsidR="004C771B">
        <w:rPr>
          <w:b/>
        </w:rPr>
        <w:t>)</w:t>
      </w:r>
    </w:p>
    <w:p w:rsidR="00F20F6F" w:rsidRDefault="00F20F6F" w:rsidP="00F20F6F">
      <w:pPr>
        <w:pStyle w:val="TableBody"/>
        <w:ind w:left="270"/>
      </w:pPr>
    </w:p>
    <w:p w:rsidR="00DA0B9A" w:rsidRDefault="008A6F76" w:rsidP="00DA0B9A">
      <w:pPr>
        <w:pStyle w:val="TableBody"/>
      </w:pPr>
      <w:r>
        <w:t>3</w:t>
      </w:r>
      <w:r w:rsidR="00F11AFE">
        <w:t>7</w:t>
      </w:r>
      <w:r w:rsidR="006D62FA">
        <w:t>.</w:t>
      </w:r>
      <w:r w:rsidR="006D62FA">
        <w:tab/>
        <w:t>a.</w:t>
      </w:r>
      <w:r w:rsidR="006D62FA">
        <w:tab/>
      </w:r>
      <w:r w:rsidR="00DA0B9A">
        <w:t>2</w:t>
      </w:r>
      <w:r w:rsidR="00DA0B9A" w:rsidRPr="000818F0">
        <w:rPr>
          <w:vertAlign w:val="superscript"/>
        </w:rPr>
        <w:t>5</w:t>
      </w:r>
      <w:r w:rsidR="00DA0B9A">
        <w:t xml:space="preserve"> = 32 &lt; 33 &lt; 64 = 2</w:t>
      </w:r>
      <w:r w:rsidR="00DA0B9A" w:rsidRPr="000818F0">
        <w:rPr>
          <w:vertAlign w:val="superscript"/>
        </w:rPr>
        <w:t>6</w:t>
      </w:r>
      <w:r w:rsidR="00DA0B9A">
        <w:t>.  Thus 6 classes are recommended.</w:t>
      </w:r>
    </w:p>
    <w:p w:rsidR="00DA0B9A" w:rsidRDefault="00DA0B9A" w:rsidP="00DA0B9A">
      <w:pPr>
        <w:pStyle w:val="TableBody"/>
        <w:ind w:left="1440"/>
      </w:pPr>
      <w:r>
        <w:t>The minimum class interval size would be $30.50</w:t>
      </w:r>
      <w:r w:rsidRPr="00092648">
        <w:t xml:space="preserve"> </w:t>
      </w:r>
      <w:r>
        <w:t xml:space="preserve">as </w:t>
      </w:r>
      <w:proofErr w:type="spellStart"/>
      <w:r w:rsidRPr="00113C47">
        <w:rPr>
          <w:i/>
        </w:rPr>
        <w:t>i</w:t>
      </w:r>
      <w:proofErr w:type="spellEnd"/>
      <w:r>
        <w:t xml:space="preserve"> ≥ (265 – 82)/6 thus an interval of 35 would work.</w:t>
      </w:r>
    </w:p>
    <w:p w:rsidR="00DA0B9A" w:rsidRDefault="00DA0B9A" w:rsidP="00DA0B9A">
      <w:pPr>
        <w:pStyle w:val="TableBody"/>
      </w:pPr>
      <w:r>
        <w:tab/>
        <w:t>b.</w:t>
      </w:r>
      <w:r w:rsidR="00FC73E7">
        <w:tab/>
      </w:r>
    </w:p>
    <w:tbl>
      <w:tblPr>
        <w:tblW w:w="0" w:type="auto"/>
        <w:tblInd w:w="1548" w:type="dxa"/>
        <w:tblLook w:val="01E0" w:firstRow="1" w:lastRow="1" w:firstColumn="1" w:lastColumn="1" w:noHBand="0" w:noVBand="0"/>
      </w:tblPr>
      <w:tblGrid>
        <w:gridCol w:w="1543"/>
        <w:gridCol w:w="1145"/>
      </w:tblGrid>
      <w:tr w:rsidR="00DA0B9A" w:rsidTr="00E14AA7">
        <w:tc>
          <w:tcPr>
            <w:tcW w:w="0" w:type="auto"/>
            <w:tcBorders>
              <w:top w:val="single" w:sz="4" w:space="0" w:color="auto"/>
              <w:bottom w:val="single" w:sz="4" w:space="0" w:color="auto"/>
            </w:tcBorders>
            <w:vAlign w:val="center"/>
          </w:tcPr>
          <w:p w:rsidR="00DA0B9A" w:rsidRDefault="00DA0B9A" w:rsidP="00E14AA7">
            <w:pPr>
              <w:jc w:val="center"/>
            </w:pPr>
            <w:r>
              <w:t>Class</w:t>
            </w:r>
          </w:p>
        </w:tc>
        <w:tc>
          <w:tcPr>
            <w:tcW w:w="0" w:type="auto"/>
            <w:tcBorders>
              <w:top w:val="single" w:sz="4" w:space="0" w:color="auto"/>
              <w:bottom w:val="single" w:sz="4" w:space="0" w:color="auto"/>
            </w:tcBorders>
            <w:vAlign w:val="center"/>
          </w:tcPr>
          <w:p w:rsidR="00DA0B9A" w:rsidRDefault="00DA0B9A" w:rsidP="00E14AA7">
            <w:pPr>
              <w:jc w:val="center"/>
            </w:pPr>
            <w:r>
              <w:t>Frequency</w:t>
            </w:r>
          </w:p>
        </w:tc>
      </w:tr>
      <w:tr w:rsidR="00DA0B9A" w:rsidTr="00E14AA7">
        <w:tc>
          <w:tcPr>
            <w:tcW w:w="0" w:type="auto"/>
            <w:tcBorders>
              <w:top w:val="single" w:sz="4" w:space="0" w:color="auto"/>
            </w:tcBorders>
            <w:vAlign w:val="center"/>
          </w:tcPr>
          <w:p w:rsidR="00DA0B9A" w:rsidRDefault="00DA0B9A" w:rsidP="00E14AA7">
            <w:pPr>
              <w:jc w:val="center"/>
            </w:pPr>
            <w:r>
              <w:t>$70 up to $105</w:t>
            </w:r>
          </w:p>
        </w:tc>
        <w:tc>
          <w:tcPr>
            <w:tcW w:w="0" w:type="auto"/>
            <w:tcBorders>
              <w:top w:val="single" w:sz="4" w:space="0" w:color="auto"/>
            </w:tcBorders>
            <w:vAlign w:val="center"/>
          </w:tcPr>
          <w:p w:rsidR="00DA0B9A" w:rsidRDefault="00DA0B9A" w:rsidP="00E14AA7">
            <w:pPr>
              <w:ind w:right="288"/>
              <w:jc w:val="right"/>
            </w:pPr>
            <w:r>
              <w:t>4</w:t>
            </w:r>
          </w:p>
        </w:tc>
      </w:tr>
      <w:tr w:rsidR="00DA0B9A" w:rsidTr="00E14AA7">
        <w:tc>
          <w:tcPr>
            <w:tcW w:w="0" w:type="auto"/>
            <w:vAlign w:val="center"/>
          </w:tcPr>
          <w:p w:rsidR="00DA0B9A" w:rsidRDefault="00DA0B9A" w:rsidP="00E14AA7">
            <w:pPr>
              <w:jc w:val="center"/>
            </w:pPr>
            <w:r>
              <w:t>105 up to 140</w:t>
            </w:r>
          </w:p>
        </w:tc>
        <w:tc>
          <w:tcPr>
            <w:tcW w:w="0" w:type="auto"/>
            <w:vAlign w:val="center"/>
          </w:tcPr>
          <w:p w:rsidR="00DA0B9A" w:rsidRDefault="00DA0B9A" w:rsidP="00E14AA7">
            <w:pPr>
              <w:ind w:right="288"/>
              <w:jc w:val="right"/>
            </w:pPr>
            <w:r>
              <w:t>17</w:t>
            </w:r>
          </w:p>
        </w:tc>
      </w:tr>
      <w:tr w:rsidR="00DA0B9A" w:rsidTr="00E14AA7">
        <w:tc>
          <w:tcPr>
            <w:tcW w:w="0" w:type="auto"/>
            <w:vAlign w:val="center"/>
          </w:tcPr>
          <w:p w:rsidR="00DA0B9A" w:rsidRDefault="00DA0B9A" w:rsidP="00E14AA7">
            <w:pPr>
              <w:jc w:val="center"/>
            </w:pPr>
            <w:r>
              <w:t>140 up to 175</w:t>
            </w:r>
          </w:p>
        </w:tc>
        <w:tc>
          <w:tcPr>
            <w:tcW w:w="0" w:type="auto"/>
            <w:vAlign w:val="center"/>
          </w:tcPr>
          <w:p w:rsidR="00DA0B9A" w:rsidRDefault="00DA0B9A" w:rsidP="00E14AA7">
            <w:pPr>
              <w:ind w:right="288"/>
              <w:jc w:val="right"/>
            </w:pPr>
            <w:r>
              <w:t>14</w:t>
            </w:r>
          </w:p>
        </w:tc>
      </w:tr>
      <w:tr w:rsidR="00DA0B9A" w:rsidTr="00E14AA7">
        <w:tc>
          <w:tcPr>
            <w:tcW w:w="0" w:type="auto"/>
            <w:vAlign w:val="center"/>
          </w:tcPr>
          <w:p w:rsidR="00DA0B9A" w:rsidRDefault="00DA0B9A" w:rsidP="00E14AA7">
            <w:pPr>
              <w:jc w:val="center"/>
            </w:pPr>
            <w:r>
              <w:t>175 up to 210</w:t>
            </w:r>
          </w:p>
        </w:tc>
        <w:tc>
          <w:tcPr>
            <w:tcW w:w="0" w:type="auto"/>
            <w:vAlign w:val="center"/>
          </w:tcPr>
          <w:p w:rsidR="00DA0B9A" w:rsidRDefault="00DA0B9A" w:rsidP="00E14AA7">
            <w:pPr>
              <w:ind w:right="288"/>
              <w:jc w:val="right"/>
            </w:pPr>
            <w:r>
              <w:t>2</w:t>
            </w:r>
          </w:p>
        </w:tc>
      </w:tr>
      <w:tr w:rsidR="00DA0B9A" w:rsidTr="00E14AA7">
        <w:tc>
          <w:tcPr>
            <w:tcW w:w="0" w:type="auto"/>
            <w:vAlign w:val="center"/>
          </w:tcPr>
          <w:p w:rsidR="00DA0B9A" w:rsidRDefault="00DA0B9A" w:rsidP="00E14AA7">
            <w:pPr>
              <w:jc w:val="center"/>
            </w:pPr>
            <w:r>
              <w:t>210 up to 245</w:t>
            </w:r>
          </w:p>
        </w:tc>
        <w:tc>
          <w:tcPr>
            <w:tcW w:w="0" w:type="auto"/>
            <w:vAlign w:val="center"/>
          </w:tcPr>
          <w:p w:rsidR="00DA0B9A" w:rsidRDefault="00DA0B9A" w:rsidP="00E14AA7">
            <w:pPr>
              <w:ind w:right="288"/>
              <w:jc w:val="right"/>
            </w:pPr>
            <w:r>
              <w:t>6</w:t>
            </w:r>
          </w:p>
        </w:tc>
      </w:tr>
      <w:tr w:rsidR="00DA0B9A" w:rsidTr="00E14AA7">
        <w:tc>
          <w:tcPr>
            <w:tcW w:w="0" w:type="auto"/>
            <w:tcBorders>
              <w:bottom w:val="single" w:sz="4" w:space="0" w:color="auto"/>
            </w:tcBorders>
            <w:vAlign w:val="center"/>
          </w:tcPr>
          <w:p w:rsidR="00DA0B9A" w:rsidRDefault="00DA0B9A" w:rsidP="00E14AA7">
            <w:pPr>
              <w:jc w:val="center"/>
            </w:pPr>
            <w:r>
              <w:t>245 up to 280</w:t>
            </w:r>
          </w:p>
        </w:tc>
        <w:tc>
          <w:tcPr>
            <w:tcW w:w="0" w:type="auto"/>
            <w:tcBorders>
              <w:bottom w:val="single" w:sz="4" w:space="0" w:color="auto"/>
            </w:tcBorders>
            <w:vAlign w:val="center"/>
          </w:tcPr>
          <w:p w:rsidR="00DA0B9A" w:rsidRDefault="00DA0B9A" w:rsidP="00E14AA7">
            <w:pPr>
              <w:ind w:right="288"/>
              <w:jc w:val="right"/>
            </w:pPr>
            <w:r>
              <w:t>1</w:t>
            </w:r>
          </w:p>
        </w:tc>
      </w:tr>
      <w:tr w:rsidR="00DA0B9A" w:rsidTr="00E14AA7">
        <w:tc>
          <w:tcPr>
            <w:tcW w:w="0" w:type="auto"/>
            <w:tcBorders>
              <w:top w:val="single" w:sz="4" w:space="0" w:color="auto"/>
              <w:bottom w:val="single" w:sz="4" w:space="0" w:color="auto"/>
            </w:tcBorders>
            <w:vAlign w:val="center"/>
          </w:tcPr>
          <w:p w:rsidR="00DA0B9A" w:rsidRDefault="00DA0B9A" w:rsidP="00E14AA7">
            <w:pPr>
              <w:jc w:val="center"/>
            </w:pPr>
            <w:r>
              <w:t>Total</w:t>
            </w:r>
          </w:p>
        </w:tc>
        <w:tc>
          <w:tcPr>
            <w:tcW w:w="0" w:type="auto"/>
            <w:tcBorders>
              <w:top w:val="single" w:sz="4" w:space="0" w:color="auto"/>
              <w:bottom w:val="single" w:sz="4" w:space="0" w:color="auto"/>
            </w:tcBorders>
            <w:vAlign w:val="center"/>
          </w:tcPr>
          <w:p w:rsidR="00DA0B9A" w:rsidRDefault="00DA0B9A" w:rsidP="00E14AA7">
            <w:pPr>
              <w:ind w:right="288"/>
              <w:jc w:val="right"/>
            </w:pPr>
            <w:r>
              <w:t>44</w:t>
            </w:r>
          </w:p>
        </w:tc>
      </w:tr>
    </w:tbl>
    <w:p w:rsidR="006D62FA" w:rsidRDefault="006D62FA">
      <w:pPr>
        <w:pStyle w:val="TableBody"/>
        <w:ind w:left="1440" w:hanging="720"/>
      </w:pPr>
      <w:r>
        <w:t>d.</w:t>
      </w:r>
      <w:r>
        <w:tab/>
      </w:r>
      <w:r w:rsidR="00DA0B9A">
        <w:t>Based on the frequency distribution t</w:t>
      </w:r>
      <w:r>
        <w:t>he purchases ranged from a low of about $</w:t>
      </w:r>
      <w:r w:rsidR="00FC73E7">
        <w:t>7</w:t>
      </w:r>
      <w:r>
        <w:t>0 to a high of about $280.  The concentration is in the $1</w:t>
      </w:r>
      <w:r w:rsidR="00FC73E7">
        <w:t>05</w:t>
      </w:r>
      <w:r>
        <w:t xml:space="preserve"> up to $1</w:t>
      </w:r>
      <w:r w:rsidR="00FC73E7">
        <w:t>75</w:t>
      </w:r>
      <w:r>
        <w:t xml:space="preserve"> class</w:t>
      </w:r>
      <w:r w:rsidR="00DA0B9A">
        <w:t>es</w:t>
      </w:r>
      <w:r>
        <w:t>.</w:t>
      </w:r>
      <w:r w:rsidR="004C771B">
        <w:t xml:space="preserve"> </w:t>
      </w:r>
      <w:r w:rsidR="004C771B">
        <w:rPr>
          <w:b/>
        </w:rPr>
        <w:t>(LO</w:t>
      </w:r>
      <w:r w:rsidR="0017447C">
        <w:rPr>
          <w:b/>
        </w:rPr>
        <w:t>2-3</w:t>
      </w:r>
      <w:r w:rsidR="004C771B">
        <w:rPr>
          <w:b/>
        </w:rPr>
        <w:t>)</w:t>
      </w:r>
    </w:p>
    <w:p w:rsidR="006D62FA" w:rsidRDefault="006D62FA">
      <w:pPr>
        <w:pStyle w:val="TableBody"/>
      </w:pPr>
    </w:p>
    <w:p w:rsidR="00E04C1A" w:rsidRDefault="00F20F6F" w:rsidP="00E04C1A">
      <w:pPr>
        <w:pStyle w:val="TableBody"/>
        <w:tabs>
          <w:tab w:val="left" w:pos="720"/>
        </w:tabs>
        <w:ind w:left="1440" w:hanging="1440"/>
        <w:rPr>
          <w:szCs w:val="22"/>
        </w:rPr>
      </w:pPr>
      <w:r>
        <w:br w:type="page"/>
      </w:r>
      <w:r w:rsidR="00E71786" w:rsidRPr="00176723">
        <w:rPr>
          <w:sz w:val="24"/>
          <w:szCs w:val="24"/>
        </w:rPr>
        <w:lastRenderedPageBreak/>
        <w:t>38.</w:t>
      </w:r>
      <w:r w:rsidR="00E71786" w:rsidRPr="00176723">
        <w:rPr>
          <w:sz w:val="24"/>
          <w:szCs w:val="24"/>
        </w:rPr>
        <w:tab/>
        <w:t>a.</w:t>
      </w:r>
      <w:r w:rsidR="00E71786" w:rsidRPr="00176723">
        <w:rPr>
          <w:sz w:val="24"/>
          <w:szCs w:val="24"/>
        </w:rPr>
        <w:tab/>
      </w:r>
      <w:r w:rsidR="00E04C1A" w:rsidRPr="00AD1B04">
        <w:rPr>
          <w:szCs w:val="22"/>
        </w:rPr>
        <w:t>2</w:t>
      </w:r>
      <w:r w:rsidR="00E04C1A">
        <w:rPr>
          <w:szCs w:val="22"/>
          <w:vertAlign w:val="superscript"/>
        </w:rPr>
        <w:t>4</w:t>
      </w:r>
      <w:r w:rsidR="00E04C1A" w:rsidRPr="00BF294E">
        <w:rPr>
          <w:szCs w:val="22"/>
        </w:rPr>
        <w:t xml:space="preserve"> = </w:t>
      </w:r>
      <w:r w:rsidR="00E04C1A">
        <w:rPr>
          <w:szCs w:val="22"/>
        </w:rPr>
        <w:t>16</w:t>
      </w:r>
      <w:r w:rsidR="00E04C1A" w:rsidRPr="00BF294E">
        <w:rPr>
          <w:szCs w:val="22"/>
        </w:rPr>
        <w:t xml:space="preserve"> &lt; </w:t>
      </w:r>
      <w:r w:rsidR="00E04C1A">
        <w:rPr>
          <w:szCs w:val="22"/>
        </w:rPr>
        <w:t>24</w:t>
      </w:r>
      <w:r w:rsidR="00E04C1A" w:rsidRPr="00BF294E">
        <w:rPr>
          <w:szCs w:val="22"/>
        </w:rPr>
        <w:t xml:space="preserve"> &lt; </w:t>
      </w:r>
      <w:r w:rsidR="00E04C1A">
        <w:rPr>
          <w:szCs w:val="22"/>
        </w:rPr>
        <w:t>32</w:t>
      </w:r>
      <w:r w:rsidR="00E04C1A" w:rsidRPr="00BF294E">
        <w:rPr>
          <w:szCs w:val="22"/>
        </w:rPr>
        <w:t xml:space="preserve"> = 2</w:t>
      </w:r>
      <w:r w:rsidR="00E04C1A">
        <w:rPr>
          <w:szCs w:val="22"/>
          <w:vertAlign w:val="superscript"/>
        </w:rPr>
        <w:t>5</w:t>
      </w:r>
      <w:r w:rsidR="00E04C1A" w:rsidRPr="00BF294E">
        <w:rPr>
          <w:szCs w:val="22"/>
        </w:rPr>
        <w:t xml:space="preserve">.  Thus </w:t>
      </w:r>
      <w:r w:rsidR="00E04C1A">
        <w:rPr>
          <w:szCs w:val="22"/>
        </w:rPr>
        <w:t>5</w:t>
      </w:r>
      <w:r w:rsidR="00E04C1A" w:rsidRPr="00BF294E">
        <w:rPr>
          <w:szCs w:val="22"/>
        </w:rPr>
        <w:t xml:space="preserve"> classes are recommended. </w:t>
      </w:r>
      <w:r w:rsidR="00E04C1A" w:rsidRPr="00A0146E">
        <w:rPr>
          <w:szCs w:val="22"/>
        </w:rPr>
        <w:t xml:space="preserve">Class interval is at least </w:t>
      </w:r>
      <w:r w:rsidR="00007AC2">
        <w:rPr>
          <w:szCs w:val="22"/>
        </w:rPr>
        <w:t xml:space="preserve">958 (rounded 957.47) </w:t>
      </w:r>
      <w:r w:rsidR="00E04C1A">
        <w:t xml:space="preserve">as </w:t>
      </w:r>
      <w:proofErr w:type="spellStart"/>
      <w:r w:rsidR="00E04C1A" w:rsidRPr="00113C47">
        <w:rPr>
          <w:i/>
        </w:rPr>
        <w:t>i</w:t>
      </w:r>
      <w:proofErr w:type="spellEnd"/>
      <w:r w:rsidR="00E04C1A">
        <w:t xml:space="preserve"> ≥ </w:t>
      </w:r>
      <w:r w:rsidR="00E04C1A" w:rsidRPr="00A0146E">
        <w:rPr>
          <w:szCs w:val="22"/>
        </w:rPr>
        <w:t>(</w:t>
      </w:r>
      <w:r w:rsidR="00007AC2">
        <w:rPr>
          <w:szCs w:val="22"/>
        </w:rPr>
        <w:t>4830</w:t>
      </w:r>
      <w:r w:rsidR="00E04C1A" w:rsidRPr="00A0146E">
        <w:rPr>
          <w:szCs w:val="22"/>
        </w:rPr>
        <w:t xml:space="preserve"> – </w:t>
      </w:r>
      <w:r w:rsidR="00007AC2">
        <w:rPr>
          <w:szCs w:val="22"/>
        </w:rPr>
        <w:t>42.67</w:t>
      </w:r>
      <w:r w:rsidR="00E04C1A" w:rsidRPr="00A0146E">
        <w:rPr>
          <w:szCs w:val="22"/>
        </w:rPr>
        <w:t xml:space="preserve">)/5. </w:t>
      </w:r>
      <w:r w:rsidR="00E04C1A">
        <w:rPr>
          <w:szCs w:val="22"/>
        </w:rPr>
        <w:t>A suggest</w:t>
      </w:r>
      <w:r w:rsidR="00007AC2">
        <w:rPr>
          <w:szCs w:val="22"/>
        </w:rPr>
        <w:t>ed</w:t>
      </w:r>
      <w:r w:rsidR="00E04C1A">
        <w:rPr>
          <w:szCs w:val="22"/>
        </w:rPr>
        <w:t xml:space="preserve"> interval </w:t>
      </w:r>
      <w:r w:rsidR="00007AC2">
        <w:rPr>
          <w:szCs w:val="22"/>
        </w:rPr>
        <w:t>width</w:t>
      </w:r>
      <w:r w:rsidR="00E04C1A">
        <w:rPr>
          <w:szCs w:val="22"/>
        </w:rPr>
        <w:t xml:space="preserve"> would be </w:t>
      </w:r>
      <w:r w:rsidR="00007AC2">
        <w:rPr>
          <w:szCs w:val="22"/>
        </w:rPr>
        <w:t>1000</w:t>
      </w:r>
      <w:r w:rsidR="00E04C1A" w:rsidRPr="00A0146E">
        <w:rPr>
          <w:szCs w:val="22"/>
        </w:rPr>
        <w:t>.</w:t>
      </w:r>
    </w:p>
    <w:p w:rsidR="00E04C1A" w:rsidRDefault="00E04C1A" w:rsidP="00E04C1A">
      <w:pPr>
        <w:pStyle w:val="TableBody"/>
        <w:tabs>
          <w:tab w:val="left" w:pos="720"/>
        </w:tabs>
        <w:ind w:left="1440" w:hanging="1440"/>
        <w:rPr>
          <w:szCs w:val="22"/>
        </w:rPr>
      </w:pPr>
      <w:r>
        <w:rPr>
          <w:szCs w:val="22"/>
        </w:rPr>
        <w:tab/>
      </w:r>
      <w:r>
        <w:rPr>
          <w:szCs w:val="22"/>
        </w:rPr>
        <w:tab/>
      </w:r>
    </w:p>
    <w:p w:rsidR="00E04C1A" w:rsidRDefault="00E04C1A" w:rsidP="00E04C1A">
      <w:pPr>
        <w:pStyle w:val="TableBody"/>
        <w:tabs>
          <w:tab w:val="left" w:pos="720"/>
        </w:tabs>
        <w:ind w:left="1440" w:hanging="1440"/>
        <w:rPr>
          <w:szCs w:val="22"/>
        </w:rPr>
      </w:pPr>
      <w:r>
        <w:rPr>
          <w:szCs w:val="22"/>
        </w:rPr>
        <w:t>`</w:t>
      </w:r>
    </w:p>
    <w:p w:rsidR="00E04C1A" w:rsidRDefault="00093257" w:rsidP="00E04C1A">
      <w:pPr>
        <w:pStyle w:val="TableBody"/>
        <w:tabs>
          <w:tab w:val="left" w:pos="720"/>
        </w:tabs>
        <w:ind w:left="1440" w:hanging="1440"/>
        <w:rPr>
          <w:szCs w:val="22"/>
        </w:rPr>
      </w:pPr>
      <w:r>
        <w:rPr>
          <w:noProof/>
        </w:rPr>
        <w:pict>
          <v:shape id="Picture 11" o:spid="_x0000_s1040" type="#_x0000_t75" alt="" style="position:absolute;left:0;text-align:left;margin-left:103.75pt;margin-top:.1pt;width:232pt;height:106pt;z-index:5;visibility:visible;mso-wrap-edited:f;mso-width-percent:0;mso-height-percent:0;mso-width-percent:0;mso-height-percent:0">
            <v:imagedata r:id="rId30" o:title=""/>
            <w10:wrap type="topAndBottom"/>
          </v:shape>
        </w:pict>
      </w:r>
    </w:p>
    <w:p w:rsidR="00E04C1A" w:rsidRPr="00A0146E" w:rsidRDefault="00E04C1A" w:rsidP="00E04C1A">
      <w:pPr>
        <w:pStyle w:val="TableBody"/>
        <w:tabs>
          <w:tab w:val="left" w:pos="720"/>
        </w:tabs>
        <w:ind w:left="1440" w:hanging="1440"/>
        <w:rPr>
          <w:szCs w:val="22"/>
        </w:rPr>
      </w:pPr>
    </w:p>
    <w:p w:rsidR="00E71786" w:rsidRDefault="00E71786" w:rsidP="00205104">
      <w:pPr>
        <w:pStyle w:val="TableBody"/>
      </w:pPr>
      <w:r>
        <w:tab/>
      </w:r>
      <w:r>
        <w:tab/>
      </w:r>
    </w:p>
    <w:p w:rsidR="00E71786" w:rsidRDefault="00093257" w:rsidP="00E71786">
      <w:pPr>
        <w:pStyle w:val="TableBody"/>
        <w:tabs>
          <w:tab w:val="left" w:pos="720"/>
          <w:tab w:val="left" w:pos="1440"/>
          <w:tab w:val="left" w:pos="2160"/>
          <w:tab w:val="right" w:pos="3510"/>
          <w:tab w:val="right" w:pos="4860"/>
        </w:tabs>
      </w:pPr>
      <w:r>
        <w:rPr>
          <w:noProof/>
        </w:rPr>
        <w:pict>
          <v:shape id="Picture 16" o:spid="_x0000_s1039" type="#_x0000_t75" alt="" style="position:absolute;margin-left:89.65pt;margin-top:12.45pt;width:268.75pt;height:170.15pt;z-index:8;visibility:visible;mso-wrap-edited:f;mso-width-percent:0;mso-height-percent:0;mso-width-percent:0;mso-height-percent:0">
            <v:imagedata r:id="rId31" o:title=""/>
            <w10:wrap type="topAndBottom"/>
          </v:shape>
        </w:pict>
      </w:r>
      <w:r w:rsidR="00E71786">
        <w:tab/>
        <w:t>b.</w:t>
      </w:r>
      <w:r w:rsidR="00245E88" w:rsidRPr="00245E88">
        <w:rPr>
          <w:noProof/>
        </w:rPr>
        <w:t xml:space="preserve"> </w:t>
      </w:r>
    </w:p>
    <w:p w:rsidR="00E71786" w:rsidRDefault="00E71786" w:rsidP="00E71786">
      <w:pPr>
        <w:pStyle w:val="TableBody"/>
        <w:tabs>
          <w:tab w:val="left" w:pos="720"/>
          <w:tab w:val="left" w:pos="1440"/>
          <w:tab w:val="left" w:pos="2160"/>
          <w:tab w:val="right" w:pos="3510"/>
          <w:tab w:val="right" w:pos="4860"/>
        </w:tabs>
      </w:pPr>
      <w:r>
        <w:tab/>
      </w:r>
    </w:p>
    <w:p w:rsidR="00E71786" w:rsidRDefault="00E71786" w:rsidP="00E71786">
      <w:pPr>
        <w:pStyle w:val="TableBody"/>
      </w:pPr>
      <w:r>
        <w:tab/>
      </w:r>
      <w:r>
        <w:tab/>
      </w:r>
    </w:p>
    <w:p w:rsidR="00E71786" w:rsidRDefault="00E71786" w:rsidP="00E71786">
      <w:pPr>
        <w:pStyle w:val="TableBody"/>
        <w:ind w:left="720"/>
      </w:pPr>
    </w:p>
    <w:p w:rsidR="00205104" w:rsidRDefault="00093257" w:rsidP="00205104">
      <w:pPr>
        <w:pStyle w:val="TableBody"/>
      </w:pPr>
      <w:r>
        <w:rPr>
          <w:noProof/>
        </w:rPr>
        <w:pict>
          <v:shape id="Picture 12" o:spid="_x0000_s1038" type="#_x0000_t75" alt="" style="position:absolute;margin-left:113.6pt;margin-top:14.3pt;width:212pt;height:106pt;z-index:6;visibility:visible;mso-wrap-edited:f;mso-width-percent:0;mso-height-percent:0;mso-width-percent:0;mso-height-percent:0">
            <v:imagedata r:id="rId32" o:title=""/>
            <w10:wrap type="topAndBottom"/>
          </v:shape>
        </w:pict>
      </w:r>
      <w:r w:rsidR="00E71786">
        <w:tab/>
        <w:t>c.</w:t>
      </w:r>
      <w:r w:rsidR="00E71786">
        <w:tab/>
      </w:r>
    </w:p>
    <w:p w:rsidR="00E71786" w:rsidRDefault="00E71786" w:rsidP="00205104">
      <w:pPr>
        <w:pStyle w:val="TableBody"/>
      </w:pPr>
    </w:p>
    <w:p w:rsidR="00E71786" w:rsidRDefault="00E71786" w:rsidP="00E71786">
      <w:pPr>
        <w:pStyle w:val="TableBody"/>
        <w:tabs>
          <w:tab w:val="left" w:pos="720"/>
          <w:tab w:val="left" w:pos="1440"/>
          <w:tab w:val="left" w:pos="2160"/>
          <w:tab w:val="right" w:pos="3510"/>
          <w:tab w:val="right" w:pos="4860"/>
        </w:tabs>
      </w:pPr>
      <w:r>
        <w:tab/>
        <w:t>d.</w:t>
      </w:r>
      <w:r w:rsidR="005915DA" w:rsidRPr="005915DA">
        <w:rPr>
          <w:noProof/>
        </w:rPr>
        <w:t xml:space="preserve"> </w:t>
      </w:r>
      <w:r w:rsidR="00093257">
        <w:rPr>
          <w:noProof/>
        </w:rPr>
        <w:pict>
          <v:shape id="Picture 15" o:spid="_x0000_s1037" type="#_x0000_t75" alt="" style="position:absolute;margin-left:80.6pt;margin-top:-5.3pt;width:278pt;height:169.3pt;z-index:7;visibility:visible;mso-wrap-edited:f;mso-width-percent:0;mso-height-percent:0;mso-position-horizontal-relative:text;mso-position-vertical-relative:text;mso-width-percent:0;mso-height-percent:0">
            <v:imagedata r:id="rId33" o:title=""/>
            <w10:wrap type="topAndBottom"/>
          </v:shape>
        </w:pict>
      </w:r>
    </w:p>
    <w:p w:rsidR="00E71786" w:rsidRDefault="00E71786" w:rsidP="00E71786">
      <w:pPr>
        <w:pStyle w:val="TableBody"/>
        <w:tabs>
          <w:tab w:val="left" w:pos="720"/>
          <w:tab w:val="left" w:pos="1440"/>
          <w:tab w:val="left" w:pos="2160"/>
          <w:tab w:val="right" w:pos="3510"/>
          <w:tab w:val="right" w:pos="4860"/>
        </w:tabs>
      </w:pPr>
      <w:r>
        <w:lastRenderedPageBreak/>
        <w:tab/>
      </w:r>
    </w:p>
    <w:p w:rsidR="00E71786" w:rsidRDefault="00E71786" w:rsidP="00E71786">
      <w:pPr>
        <w:pStyle w:val="TableBody"/>
        <w:ind w:left="720"/>
      </w:pPr>
    </w:p>
    <w:p w:rsidR="00205104" w:rsidRDefault="00E71786" w:rsidP="00205104">
      <w:pPr>
        <w:pStyle w:val="TableBody"/>
        <w:ind w:left="1440" w:hanging="720"/>
      </w:pPr>
      <w:r>
        <w:t>e.</w:t>
      </w:r>
      <w:r>
        <w:tab/>
      </w:r>
      <w:r w:rsidR="00205104">
        <w:t xml:space="preserve">About </w:t>
      </w:r>
      <w:r w:rsidR="005915DA">
        <w:t>2</w:t>
      </w:r>
      <w:r w:rsidR="00205104">
        <w:t xml:space="preserve"> </w:t>
      </w:r>
      <w:r w:rsidR="005915DA">
        <w:t>b</w:t>
      </w:r>
      <w:r w:rsidR="00205104">
        <w:t>illion shares are outstanding for the lowest 75% of the companies. This is found by drawing a line to the curve from 75% and reading off the value on the X-axis.</w:t>
      </w:r>
    </w:p>
    <w:p w:rsidR="00205104" w:rsidRDefault="00E71786" w:rsidP="00205104">
      <w:pPr>
        <w:pStyle w:val="TableBody"/>
        <w:ind w:left="1440" w:hanging="720"/>
      </w:pPr>
      <w:r>
        <w:t>f.</w:t>
      </w:r>
      <w:r>
        <w:tab/>
      </w:r>
      <w:r w:rsidR="00205104">
        <w:t xml:space="preserve">The number of outstanding shares range from </w:t>
      </w:r>
      <w:r w:rsidR="005A4D78">
        <w:t xml:space="preserve">500 million </w:t>
      </w:r>
      <w:r w:rsidR="00205104">
        <w:t xml:space="preserve">to </w:t>
      </w:r>
      <w:r w:rsidR="005A4D78">
        <w:t>over 4</w:t>
      </w:r>
      <w:r w:rsidR="00205104">
        <w:t xml:space="preserve"> billion, with the largest number of companies (1</w:t>
      </w:r>
      <w:r w:rsidR="005A4D78">
        <w:t xml:space="preserve">6 </w:t>
      </w:r>
      <w:r w:rsidR="00205104">
        <w:t xml:space="preserve">of 24) having less than </w:t>
      </w:r>
      <w:r w:rsidR="005A4D78">
        <w:t>5</w:t>
      </w:r>
      <w:r w:rsidR="00205104">
        <w:t xml:space="preserve">00 million outstanding shares. Only 2 companies have more than </w:t>
      </w:r>
      <w:r w:rsidR="005A4D78">
        <w:t>3</w:t>
      </w:r>
      <w:r w:rsidR="00DB1C4D">
        <w:t>.</w:t>
      </w:r>
      <w:r w:rsidR="005A4D78">
        <w:t>5</w:t>
      </w:r>
      <w:r w:rsidR="00205104">
        <w:t xml:space="preserve">00 </w:t>
      </w:r>
      <w:r w:rsidR="00DB1C4D">
        <w:t>b</w:t>
      </w:r>
      <w:r w:rsidR="00205104">
        <w:t xml:space="preserve">illion shares. </w:t>
      </w:r>
      <w:r w:rsidR="00205104" w:rsidRPr="0017447C">
        <w:rPr>
          <w:b/>
        </w:rPr>
        <w:t>(LO2-4)</w:t>
      </w:r>
    </w:p>
    <w:p w:rsidR="00E71786" w:rsidRDefault="00E71786" w:rsidP="00E71786">
      <w:pPr>
        <w:pStyle w:val="TableBody"/>
      </w:pPr>
    </w:p>
    <w:p w:rsidR="00AC5B4A" w:rsidRDefault="00AC5B4A" w:rsidP="00AC5B4A">
      <w:pPr>
        <w:pStyle w:val="TableBody"/>
      </w:pPr>
      <w:r>
        <w:t>39.</w:t>
      </w:r>
      <w:r w:rsidRPr="0057048B">
        <w:t xml:space="preserve"> </w:t>
      </w:r>
      <w:r>
        <w:tab/>
      </w:r>
      <w:r w:rsidR="00205104">
        <w:t xml:space="preserve">This data is qualitative and can be represented with either a bar chart or a pie chart. </w:t>
      </w:r>
      <w:r>
        <w:t xml:space="preserve">Bar charts </w:t>
      </w:r>
      <w:r w:rsidR="00205104">
        <w:tab/>
      </w:r>
      <w:r>
        <w:t xml:space="preserve">are preferred when the goal is to compare the actual amount in each category.  </w:t>
      </w:r>
      <w:r w:rsidR="0017447C" w:rsidRPr="0017447C">
        <w:rPr>
          <w:b/>
        </w:rPr>
        <w:t>(LO2-</w:t>
      </w:r>
      <w:r w:rsidR="0017447C">
        <w:rPr>
          <w:b/>
        </w:rPr>
        <w:t>2)</w:t>
      </w:r>
    </w:p>
    <w:p w:rsidR="007C2202" w:rsidRDefault="00AC5B4A" w:rsidP="00AC5B4A">
      <w:pPr>
        <w:pStyle w:val="TableBody"/>
      </w:pPr>
      <w:r>
        <w:tab/>
      </w:r>
      <w:r w:rsidR="007C2202">
        <w:tab/>
      </w:r>
      <w:r>
        <w:tab/>
      </w:r>
      <w:r w:rsidR="007C2202">
        <w:tab/>
      </w:r>
    </w:p>
    <w:p w:rsidR="00AC5B4A" w:rsidRDefault="00093257" w:rsidP="00AC5B4A">
      <w:pPr>
        <w:pStyle w:val="TableBody"/>
      </w:pPr>
      <w:r>
        <w:rPr>
          <w:noProof/>
        </w:rPr>
        <w:object w:dxaOrig="8640" w:dyaOrig="5760">
          <v:shape id="_x0000_i1043" type="#_x0000_t75" alt="" style="width:262.9pt;height:175pt;mso-width-percent:0;mso-height-percent:0;mso-width-percent:0;mso-height-percent:0" o:ole="">
            <v:imagedata r:id="rId34" o:title=""/>
          </v:shape>
          <o:OLEObject Type="Embed" ProgID="MtbGraph.Document.16" ShapeID="_x0000_i1043" DrawAspect="Content" ObjectID="_1620116605" r:id="rId35"/>
        </w:object>
      </w:r>
    </w:p>
    <w:p w:rsidR="006D62FA" w:rsidRDefault="006D62FA" w:rsidP="00E71786">
      <w:pPr>
        <w:pStyle w:val="TableBody"/>
      </w:pPr>
    </w:p>
    <w:p w:rsidR="006D62FA" w:rsidRDefault="006D62FA">
      <w:pPr>
        <w:pStyle w:val="TableBody"/>
      </w:pPr>
      <w:r>
        <w:tab/>
      </w:r>
    </w:p>
    <w:p w:rsidR="006D62FA" w:rsidRDefault="00F11AFE">
      <w:pPr>
        <w:pStyle w:val="TableBody"/>
        <w:tabs>
          <w:tab w:val="left" w:pos="720"/>
          <w:tab w:val="left" w:pos="1440"/>
          <w:tab w:val="left" w:pos="2160"/>
          <w:tab w:val="left" w:pos="3150"/>
          <w:tab w:val="left" w:pos="3870"/>
        </w:tabs>
        <w:rPr>
          <w:i/>
        </w:rPr>
      </w:pPr>
      <w:r>
        <w:t>40</w:t>
      </w:r>
      <w:r w:rsidR="006D62FA">
        <w:t>.</w:t>
      </w:r>
      <w:r w:rsidR="006D62FA">
        <w:tab/>
        <w:t>a.</w:t>
      </w:r>
      <w:r w:rsidR="006D62FA">
        <w:tab/>
      </w:r>
      <w:r w:rsidR="006D62FA">
        <w:rPr>
          <w:i/>
        </w:rPr>
        <w:t>Balance</w:t>
      </w:r>
      <w:r w:rsidR="006D62FA">
        <w:rPr>
          <w:i/>
        </w:rPr>
        <w:tab/>
        <w:t>f</w:t>
      </w:r>
      <w:r w:rsidR="006D62FA">
        <w:rPr>
          <w:i/>
        </w:rPr>
        <w:tab/>
        <w:t>CF</w:t>
      </w:r>
    </w:p>
    <w:p w:rsidR="006D62FA" w:rsidRDefault="006D62FA">
      <w:pPr>
        <w:pStyle w:val="TableBody"/>
        <w:tabs>
          <w:tab w:val="left" w:pos="720"/>
          <w:tab w:val="left" w:pos="1440"/>
          <w:tab w:val="left" w:pos="2160"/>
          <w:tab w:val="right" w:pos="3240"/>
          <w:tab w:val="right" w:pos="4050"/>
        </w:tabs>
      </w:pPr>
      <w:r>
        <w:tab/>
      </w:r>
      <w:r>
        <w:tab/>
        <w:t>0 up to 100</w:t>
      </w:r>
      <w:r>
        <w:tab/>
        <w:t>9</w:t>
      </w:r>
      <w:r>
        <w:tab/>
        <w:t>9</w:t>
      </w:r>
    </w:p>
    <w:p w:rsidR="006D62FA" w:rsidRDefault="006D62FA">
      <w:pPr>
        <w:pStyle w:val="TableBody"/>
        <w:tabs>
          <w:tab w:val="left" w:pos="720"/>
          <w:tab w:val="left" w:pos="1440"/>
          <w:tab w:val="left" w:pos="2160"/>
          <w:tab w:val="right" w:pos="3240"/>
          <w:tab w:val="right" w:pos="4050"/>
        </w:tabs>
      </w:pPr>
      <w:r>
        <w:tab/>
      </w:r>
      <w:r>
        <w:tab/>
        <w:t>100 up to 200</w:t>
      </w:r>
      <w:r>
        <w:tab/>
        <w:t>6</w:t>
      </w:r>
      <w:r>
        <w:tab/>
        <w:t>15</w:t>
      </w:r>
    </w:p>
    <w:p w:rsidR="006D62FA" w:rsidRDefault="006D62FA">
      <w:pPr>
        <w:pStyle w:val="TableBody"/>
        <w:tabs>
          <w:tab w:val="left" w:pos="720"/>
          <w:tab w:val="left" w:pos="1440"/>
          <w:tab w:val="left" w:pos="2160"/>
          <w:tab w:val="right" w:pos="3240"/>
          <w:tab w:val="right" w:pos="4050"/>
        </w:tabs>
      </w:pPr>
      <w:r>
        <w:tab/>
      </w:r>
      <w:r>
        <w:tab/>
        <w:t>200 up to 300</w:t>
      </w:r>
      <w:r>
        <w:tab/>
        <w:t>6</w:t>
      </w:r>
      <w:r>
        <w:tab/>
        <w:t>21</w:t>
      </w:r>
    </w:p>
    <w:p w:rsidR="006D62FA" w:rsidRDefault="006D62FA">
      <w:pPr>
        <w:pStyle w:val="TableBody"/>
        <w:tabs>
          <w:tab w:val="left" w:pos="720"/>
          <w:tab w:val="left" w:pos="1440"/>
          <w:tab w:val="left" w:pos="2160"/>
          <w:tab w:val="right" w:pos="3240"/>
          <w:tab w:val="right" w:pos="4050"/>
        </w:tabs>
      </w:pPr>
      <w:r>
        <w:tab/>
      </w:r>
      <w:r>
        <w:tab/>
        <w:t>300 up to 400</w:t>
      </w:r>
      <w:r>
        <w:tab/>
        <w:t>6</w:t>
      </w:r>
      <w:r>
        <w:tab/>
        <w:t>27</w:t>
      </w:r>
    </w:p>
    <w:p w:rsidR="006D62FA" w:rsidRDefault="006D62FA">
      <w:pPr>
        <w:pStyle w:val="TableBody"/>
        <w:tabs>
          <w:tab w:val="left" w:pos="720"/>
          <w:tab w:val="left" w:pos="1440"/>
          <w:tab w:val="left" w:pos="2160"/>
          <w:tab w:val="right" w:pos="3240"/>
          <w:tab w:val="right" w:pos="4050"/>
        </w:tabs>
      </w:pPr>
      <w:r>
        <w:tab/>
      </w:r>
      <w:r>
        <w:tab/>
        <w:t>400 up to 500</w:t>
      </w:r>
      <w:r>
        <w:tab/>
        <w:t>5</w:t>
      </w:r>
      <w:r>
        <w:tab/>
        <w:t>32</w:t>
      </w:r>
    </w:p>
    <w:p w:rsidR="006D62FA" w:rsidRDefault="006D62FA">
      <w:pPr>
        <w:pStyle w:val="TableBody"/>
        <w:tabs>
          <w:tab w:val="left" w:pos="720"/>
          <w:tab w:val="left" w:pos="1440"/>
          <w:tab w:val="left" w:pos="2160"/>
          <w:tab w:val="right" w:pos="3240"/>
          <w:tab w:val="right" w:pos="4050"/>
        </w:tabs>
      </w:pPr>
      <w:r>
        <w:tab/>
      </w:r>
      <w:r>
        <w:tab/>
        <w:t>500 up to 600</w:t>
      </w:r>
      <w:r>
        <w:tab/>
        <w:t>2</w:t>
      </w:r>
      <w:r>
        <w:tab/>
        <w:t>34</w:t>
      </w:r>
    </w:p>
    <w:p w:rsidR="006D62FA" w:rsidRDefault="006D62FA">
      <w:pPr>
        <w:pStyle w:val="TableBody"/>
        <w:tabs>
          <w:tab w:val="left" w:pos="720"/>
          <w:tab w:val="left" w:pos="1440"/>
          <w:tab w:val="left" w:pos="2160"/>
          <w:tab w:val="right" w:pos="3240"/>
          <w:tab w:val="right" w:pos="4050"/>
        </w:tabs>
      </w:pPr>
      <w:r>
        <w:tab/>
      </w:r>
      <w:r>
        <w:tab/>
        <w:t>600 up to 700</w:t>
      </w:r>
      <w:r>
        <w:tab/>
        <w:t>1</w:t>
      </w:r>
      <w:r>
        <w:tab/>
        <w:t>35</w:t>
      </w:r>
    </w:p>
    <w:p w:rsidR="006D62FA" w:rsidRDefault="006D62FA">
      <w:pPr>
        <w:pStyle w:val="TableBody"/>
        <w:tabs>
          <w:tab w:val="left" w:pos="720"/>
          <w:tab w:val="left" w:pos="1440"/>
          <w:tab w:val="left" w:pos="2160"/>
          <w:tab w:val="right" w:pos="3240"/>
          <w:tab w:val="right" w:pos="4050"/>
        </w:tabs>
      </w:pPr>
      <w:r>
        <w:tab/>
      </w:r>
      <w:r>
        <w:tab/>
        <w:t>700 up to 800</w:t>
      </w:r>
      <w:r>
        <w:tab/>
        <w:t>3</w:t>
      </w:r>
      <w:r>
        <w:tab/>
        <w:t>38</w:t>
      </w:r>
    </w:p>
    <w:p w:rsidR="006D62FA" w:rsidRDefault="006D62FA">
      <w:pPr>
        <w:pStyle w:val="TableBody"/>
        <w:tabs>
          <w:tab w:val="left" w:pos="720"/>
          <w:tab w:val="left" w:pos="1440"/>
          <w:tab w:val="left" w:pos="2160"/>
          <w:tab w:val="right" w:pos="3240"/>
          <w:tab w:val="right" w:pos="4050"/>
        </w:tabs>
      </w:pPr>
      <w:r>
        <w:tab/>
      </w:r>
      <w:r>
        <w:tab/>
        <w:t>800 up to 900</w:t>
      </w:r>
      <w:r>
        <w:tab/>
        <w:t>1</w:t>
      </w:r>
      <w:r>
        <w:tab/>
        <w:t>39</w:t>
      </w:r>
    </w:p>
    <w:p w:rsidR="006D62FA" w:rsidRDefault="006D62FA">
      <w:pPr>
        <w:pStyle w:val="TableBody"/>
        <w:tabs>
          <w:tab w:val="left" w:pos="720"/>
          <w:tab w:val="left" w:pos="1440"/>
          <w:tab w:val="left" w:pos="2160"/>
          <w:tab w:val="right" w:pos="3240"/>
          <w:tab w:val="right" w:pos="4050"/>
        </w:tabs>
      </w:pPr>
      <w:r>
        <w:tab/>
      </w:r>
      <w:r>
        <w:tab/>
        <w:t>900 up to 1000</w:t>
      </w:r>
      <w:r>
        <w:tab/>
      </w:r>
      <w:r>
        <w:rPr>
          <w:u w:val="single"/>
        </w:rPr>
        <w:t>1</w:t>
      </w:r>
      <w:r>
        <w:tab/>
        <w:t>40</w:t>
      </w:r>
    </w:p>
    <w:p w:rsidR="006D62FA" w:rsidRDefault="006D62FA">
      <w:pPr>
        <w:pStyle w:val="TableBody"/>
        <w:tabs>
          <w:tab w:val="left" w:pos="720"/>
          <w:tab w:val="left" w:pos="1440"/>
          <w:tab w:val="left" w:pos="2160"/>
          <w:tab w:val="right" w:pos="3240"/>
          <w:tab w:val="right" w:pos="4050"/>
        </w:tabs>
      </w:pPr>
      <w:r>
        <w:tab/>
      </w:r>
      <w:r>
        <w:tab/>
        <w:t>Total</w:t>
      </w:r>
      <w:r>
        <w:tab/>
      </w:r>
      <w:r>
        <w:tab/>
        <w:t>40</w:t>
      </w:r>
    </w:p>
    <w:p w:rsidR="006D62FA" w:rsidRDefault="006D62FA">
      <w:pPr>
        <w:pStyle w:val="TableBody"/>
      </w:pPr>
      <w:r>
        <w:tab/>
      </w:r>
      <w:r>
        <w:tab/>
        <w:t>Probably a class interval of $200 would be better.</w:t>
      </w:r>
    </w:p>
    <w:p w:rsidR="00885FA5" w:rsidRDefault="00885FA5">
      <w:pPr>
        <w:pStyle w:val="TableBody"/>
      </w:pPr>
    </w:p>
    <w:p w:rsidR="00885FA5" w:rsidRDefault="00885FA5" w:rsidP="00885FA5">
      <w:pPr>
        <w:pStyle w:val="TableBody"/>
        <w:ind w:firstLine="720"/>
      </w:pPr>
      <w:r>
        <w:t xml:space="preserve">b. </w:t>
      </w:r>
    </w:p>
    <w:p w:rsidR="006D62FA" w:rsidRDefault="006D62FA">
      <w:pPr>
        <w:pStyle w:val="TableBody"/>
      </w:pPr>
    </w:p>
    <w:p w:rsidR="006D62FA" w:rsidRDefault="00093257">
      <w:pPr>
        <w:pStyle w:val="TableBody"/>
      </w:pPr>
      <w:r>
        <w:rPr>
          <w:noProof/>
        </w:rPr>
        <w:lastRenderedPageBreak/>
        <w:pict>
          <v:shape id="_x0000_i1042" type="#_x0000_t75" alt="" style="width:4in;height:173.3pt;mso-width-percent:0;mso-height-percent:0;mso-width-percent:0;mso-height-percent:0">
            <v:imagedata croptop="-65520f" cropbottom="65520f"/>
          </v:shape>
        </w:pict>
      </w:r>
      <w:r w:rsidR="00885FA5">
        <w:tab/>
      </w:r>
    </w:p>
    <w:p w:rsidR="006D62FA" w:rsidRDefault="006D62FA">
      <w:pPr>
        <w:pStyle w:val="TableBody"/>
        <w:tabs>
          <w:tab w:val="left" w:pos="720"/>
        </w:tabs>
        <w:ind w:left="1440" w:hanging="1440"/>
      </w:pPr>
      <w:r>
        <w:tab/>
        <w:t>c.</w:t>
      </w:r>
      <w:r>
        <w:tab/>
      </w:r>
      <w:r w:rsidR="000D0670">
        <w:t xml:space="preserve">Based on the cumulative frequency polygon it appears that about </w:t>
      </w:r>
      <w:r>
        <w:t>67% have less than a $400 balance.  Therefore, about 33% would be considered “preferred.”</w:t>
      </w:r>
    </w:p>
    <w:p w:rsidR="006D62FA" w:rsidRDefault="00885FA5">
      <w:pPr>
        <w:pStyle w:val="TableBody"/>
        <w:rPr>
          <w:b/>
        </w:rPr>
      </w:pPr>
      <w:r>
        <w:tab/>
        <w:t>d.</w:t>
      </w:r>
      <w:r>
        <w:tab/>
        <w:t>Less than $10</w:t>
      </w:r>
      <w:r w:rsidR="006D62FA">
        <w:t>0 would be a convenient cutoff point.</w:t>
      </w:r>
      <w:r w:rsidR="004C771B">
        <w:t xml:space="preserve">  </w:t>
      </w:r>
      <w:r w:rsidR="004C771B">
        <w:rPr>
          <w:b/>
        </w:rPr>
        <w:t>(LO</w:t>
      </w:r>
      <w:r w:rsidR="0017447C">
        <w:rPr>
          <w:b/>
        </w:rPr>
        <w:t>2-3</w:t>
      </w:r>
      <w:r w:rsidR="004C771B">
        <w:rPr>
          <w:b/>
        </w:rPr>
        <w:t>)</w:t>
      </w:r>
    </w:p>
    <w:p w:rsidR="008C50EC" w:rsidRDefault="008C50EC">
      <w:pPr>
        <w:pStyle w:val="TableBody"/>
        <w:rPr>
          <w:b/>
        </w:rPr>
      </w:pPr>
    </w:p>
    <w:p w:rsidR="006D62FA" w:rsidRDefault="00F11AFE">
      <w:pPr>
        <w:pStyle w:val="TableBody"/>
      </w:pPr>
      <w:r>
        <w:t>41</w:t>
      </w:r>
      <w:r w:rsidR="006D62FA">
        <w:t>.</w:t>
      </w:r>
      <w:r w:rsidR="006D62FA">
        <w:tab/>
      </w:r>
      <w:r w:rsidR="00093257">
        <w:rPr>
          <w:noProof/>
        </w:rPr>
        <w:object w:dxaOrig="1440" w:dyaOrig="1440">
          <v:shape id="_x0000_s1036" type="#_x0000_t75" alt="" style="position:absolute;margin-left:36pt;margin-top:0;width:367.45pt;height:163.55pt;z-index:-1;mso-wrap-edited:f;mso-width-percent:0;mso-height-percent:0;mso-position-horizontal-relative:text;mso-position-vertical-relative:text;mso-width-percent:0;mso-height-percent:0" wrapcoords="132 495 132 21006 21380 21006 21380 495 132 495">
            <v:imagedata r:id="rId36" o:title=""/>
            <w10:wrap type="tight"/>
          </v:shape>
          <o:OLEObject Type="Embed" ProgID="Excel.Sheet.8" ShapeID="_x0000_s1036" DrawAspect="Content" ObjectID="_1620116620" r:id="rId37">
            <o:FieldCodes>\s</o:FieldCodes>
          </o:OLEObject>
        </w:object>
      </w:r>
    </w:p>
    <w:p w:rsidR="006D62FA" w:rsidRDefault="006D62FA">
      <w:pPr>
        <w:pStyle w:val="TableBody"/>
      </w:pPr>
    </w:p>
    <w:p w:rsidR="006D62FA" w:rsidRDefault="006D62FA">
      <w:pPr>
        <w:pStyle w:val="TableBody"/>
      </w:pPr>
    </w:p>
    <w:p w:rsidR="006D62FA" w:rsidRDefault="006D62FA">
      <w:pPr>
        <w:pStyle w:val="TableBody"/>
      </w:pPr>
    </w:p>
    <w:p w:rsidR="006D62FA" w:rsidRDefault="006D62FA">
      <w:pPr>
        <w:pStyle w:val="TableBody"/>
      </w:pPr>
    </w:p>
    <w:p w:rsidR="006D62FA" w:rsidRDefault="006D62FA">
      <w:pPr>
        <w:pStyle w:val="TableBody"/>
      </w:pPr>
    </w:p>
    <w:p w:rsidR="006D62FA" w:rsidRDefault="006D62FA">
      <w:pPr>
        <w:pStyle w:val="TableBody"/>
      </w:pPr>
    </w:p>
    <w:p w:rsidR="006D62FA" w:rsidRDefault="006D62FA">
      <w:pPr>
        <w:pStyle w:val="TableBody"/>
      </w:pPr>
    </w:p>
    <w:p w:rsidR="006D62FA" w:rsidRDefault="006D62FA">
      <w:pPr>
        <w:pStyle w:val="TableBody"/>
      </w:pPr>
    </w:p>
    <w:p w:rsidR="006D62FA" w:rsidRDefault="006D62FA">
      <w:pPr>
        <w:pStyle w:val="TableBody"/>
      </w:pPr>
    </w:p>
    <w:p w:rsidR="006D62FA" w:rsidRDefault="006D62FA">
      <w:pPr>
        <w:pStyle w:val="TableBody"/>
      </w:pPr>
    </w:p>
    <w:p w:rsidR="006D62FA" w:rsidRDefault="006D62FA">
      <w:pPr>
        <w:pStyle w:val="TableBody"/>
      </w:pPr>
    </w:p>
    <w:p w:rsidR="006D62FA" w:rsidRDefault="006D62FA">
      <w:pPr>
        <w:pStyle w:val="TableBody"/>
      </w:pPr>
    </w:p>
    <w:p w:rsidR="006D62FA" w:rsidRDefault="006D62FA">
      <w:pPr>
        <w:pStyle w:val="TableBody"/>
      </w:pPr>
    </w:p>
    <w:p w:rsidR="000D0670" w:rsidRDefault="006D62FA" w:rsidP="00F645CA">
      <w:pPr>
        <w:pStyle w:val="TableBody"/>
        <w:ind w:left="720" w:hanging="720"/>
        <w:rPr>
          <w:b/>
        </w:rPr>
      </w:pPr>
      <w:r>
        <w:tab/>
      </w:r>
      <w:r w:rsidR="000D0670">
        <w:t xml:space="preserve">By far the largest part, nearly three-fourths of adjustable gross income in South Carolina is from wages and salaries. Dividends and IRAs each contribute roughly </w:t>
      </w:r>
      <w:proofErr w:type="gramStart"/>
      <w:r w:rsidR="000D0670">
        <w:t>another</w:t>
      </w:r>
      <w:proofErr w:type="gramEnd"/>
      <w:r w:rsidR="000D0670">
        <w:t xml:space="preserve"> ten percent to AGI with eight percent coming from business income pensions, social security, and other sources.  </w:t>
      </w:r>
      <w:r w:rsidR="000D0670">
        <w:rPr>
          <w:b/>
        </w:rPr>
        <w:t>(LO2-2)</w:t>
      </w:r>
    </w:p>
    <w:p w:rsidR="000D0670" w:rsidRDefault="000D0670" w:rsidP="00F645CA">
      <w:pPr>
        <w:pStyle w:val="TableBody"/>
        <w:ind w:left="720" w:hanging="720"/>
        <w:rPr>
          <w:b/>
        </w:rPr>
      </w:pPr>
    </w:p>
    <w:p w:rsidR="000D0670" w:rsidRDefault="000D0670" w:rsidP="000D0670">
      <w:pPr>
        <w:pStyle w:val="TableBody"/>
        <w:tabs>
          <w:tab w:val="left" w:pos="720"/>
        </w:tabs>
        <w:ind w:left="1440" w:hanging="1440"/>
      </w:pPr>
      <w:r>
        <w:t xml:space="preserve"> </w:t>
      </w:r>
      <w:r w:rsidR="00F11AFE">
        <w:t>42</w:t>
      </w:r>
      <w:r w:rsidR="006D62FA">
        <w:t>.</w:t>
      </w:r>
      <w:r w:rsidR="006D62FA">
        <w:tab/>
        <w:t>a.</w:t>
      </w:r>
      <w:r w:rsidR="006D62FA">
        <w:tab/>
      </w:r>
      <w:r>
        <w:t xml:space="preserve">Since </w:t>
      </w:r>
      <w:r w:rsidR="00093257">
        <w:rPr>
          <w:noProof/>
          <w:position w:val="-6"/>
        </w:rPr>
        <w:object w:dxaOrig="1960" w:dyaOrig="300">
          <v:shape id="_x0000_i1040" type="#_x0000_t75" alt="" style="width:97.95pt;height:15.05pt;mso-width-percent:0;mso-height-percent:0;mso-width-percent:0;mso-height-percent:0" o:ole="">
            <v:imagedata r:id="rId38" o:title=""/>
          </v:shape>
          <o:OLEObject Type="Embed" ProgID="Equation.DSMT4" ShapeID="_x0000_i1040" DrawAspect="Content" ObjectID="_1620116606" r:id="rId39"/>
        </w:object>
      </w:r>
      <w:r>
        <w:t xml:space="preserve">, 6 classes are recommended.  The interval should be at least as </w:t>
      </w:r>
      <w:proofErr w:type="spellStart"/>
      <w:r w:rsidRPr="00113C47">
        <w:rPr>
          <w:i/>
        </w:rPr>
        <w:t>i</w:t>
      </w:r>
      <w:proofErr w:type="spellEnd"/>
      <w:r>
        <w:t xml:space="preserve"> ≥ (10.1 </w:t>
      </w:r>
      <w:r>
        <w:sym w:font="Symbol" w:char="F02D"/>
      </w:r>
      <w:r>
        <w:t xml:space="preserve"> 0.4)/6 = 1.6, with 2 being a convenient value.</w:t>
      </w:r>
    </w:p>
    <w:tbl>
      <w:tblPr>
        <w:tblW w:w="0" w:type="auto"/>
        <w:tblInd w:w="1548" w:type="dxa"/>
        <w:tblLook w:val="01E0" w:firstRow="1" w:lastRow="1" w:firstColumn="1" w:lastColumn="1" w:noHBand="0" w:noVBand="0"/>
      </w:tblPr>
      <w:tblGrid>
        <w:gridCol w:w="4359"/>
        <w:gridCol w:w="2221"/>
      </w:tblGrid>
      <w:tr w:rsidR="000D0670" w:rsidTr="00E14AA7">
        <w:tc>
          <w:tcPr>
            <w:tcW w:w="0" w:type="auto"/>
            <w:tcBorders>
              <w:top w:val="single" w:sz="4" w:space="0" w:color="auto"/>
              <w:bottom w:val="single" w:sz="4" w:space="0" w:color="auto"/>
            </w:tcBorders>
            <w:vAlign w:val="center"/>
          </w:tcPr>
          <w:p w:rsidR="000D0670" w:rsidRPr="00113C47" w:rsidRDefault="000D0670" w:rsidP="00E14AA7">
            <w:pPr>
              <w:pStyle w:val="TableBody"/>
              <w:rPr>
                <w:i/>
                <w:szCs w:val="22"/>
              </w:rPr>
            </w:pPr>
            <w:r>
              <w:rPr>
                <w:i/>
                <w:szCs w:val="22"/>
              </w:rPr>
              <w:t xml:space="preserve">Hours Spent on Personal Computer </w:t>
            </w:r>
            <w:r w:rsidRPr="00A0146E">
              <w:rPr>
                <w:szCs w:val="22"/>
              </w:rPr>
              <w:t>(</w:t>
            </w:r>
            <w:r>
              <w:rPr>
                <w:i/>
                <w:szCs w:val="22"/>
              </w:rPr>
              <w:t>per week</w:t>
            </w:r>
            <w:r w:rsidRPr="00A0146E">
              <w:rPr>
                <w:szCs w:val="22"/>
              </w:rPr>
              <w:t>)</w:t>
            </w:r>
          </w:p>
        </w:tc>
        <w:tc>
          <w:tcPr>
            <w:tcW w:w="0" w:type="auto"/>
            <w:tcBorders>
              <w:top w:val="single" w:sz="4" w:space="0" w:color="auto"/>
              <w:bottom w:val="single" w:sz="4" w:space="0" w:color="auto"/>
            </w:tcBorders>
            <w:vAlign w:val="center"/>
          </w:tcPr>
          <w:p w:rsidR="000D0670" w:rsidRDefault="000D0670" w:rsidP="00E14AA7">
            <w:pPr>
              <w:jc w:val="center"/>
            </w:pPr>
            <w:r>
              <w:t>Number of Individuals</w:t>
            </w:r>
          </w:p>
        </w:tc>
      </w:tr>
      <w:tr w:rsidR="000D0670" w:rsidTr="00E14AA7">
        <w:tc>
          <w:tcPr>
            <w:tcW w:w="0" w:type="auto"/>
            <w:tcBorders>
              <w:top w:val="single" w:sz="4" w:space="0" w:color="auto"/>
            </w:tcBorders>
            <w:vAlign w:val="center"/>
          </w:tcPr>
          <w:p w:rsidR="000D0670" w:rsidRDefault="000D0670" w:rsidP="00E14AA7">
            <w:pPr>
              <w:jc w:val="center"/>
            </w:pPr>
            <w:r>
              <w:t>0 up to 2</w:t>
            </w:r>
          </w:p>
        </w:tc>
        <w:tc>
          <w:tcPr>
            <w:tcW w:w="0" w:type="auto"/>
            <w:tcBorders>
              <w:top w:val="single" w:sz="4" w:space="0" w:color="auto"/>
            </w:tcBorders>
            <w:vAlign w:val="center"/>
          </w:tcPr>
          <w:p w:rsidR="000D0670" w:rsidRDefault="000D0670" w:rsidP="00E14AA7">
            <w:pPr>
              <w:ind w:right="864"/>
              <w:jc w:val="right"/>
            </w:pPr>
            <w:r>
              <w:t>7</w:t>
            </w:r>
          </w:p>
        </w:tc>
      </w:tr>
      <w:tr w:rsidR="000D0670" w:rsidTr="00E14AA7">
        <w:tc>
          <w:tcPr>
            <w:tcW w:w="0" w:type="auto"/>
            <w:vAlign w:val="center"/>
          </w:tcPr>
          <w:p w:rsidR="000D0670" w:rsidRDefault="000D0670" w:rsidP="00E14AA7">
            <w:pPr>
              <w:jc w:val="center"/>
            </w:pPr>
            <w:r>
              <w:t>2 up to 4</w:t>
            </w:r>
          </w:p>
        </w:tc>
        <w:tc>
          <w:tcPr>
            <w:tcW w:w="0" w:type="auto"/>
            <w:vAlign w:val="center"/>
          </w:tcPr>
          <w:p w:rsidR="000D0670" w:rsidRDefault="000D0670" w:rsidP="00E14AA7">
            <w:pPr>
              <w:ind w:right="864"/>
              <w:jc w:val="right"/>
            </w:pPr>
            <w:r>
              <w:t>11</w:t>
            </w:r>
          </w:p>
        </w:tc>
      </w:tr>
      <w:tr w:rsidR="000D0670" w:rsidTr="00E14AA7">
        <w:tc>
          <w:tcPr>
            <w:tcW w:w="0" w:type="auto"/>
            <w:vAlign w:val="center"/>
          </w:tcPr>
          <w:p w:rsidR="000D0670" w:rsidRDefault="000D0670" w:rsidP="00E14AA7">
            <w:pPr>
              <w:jc w:val="center"/>
            </w:pPr>
            <w:r>
              <w:t>4 up to 6</w:t>
            </w:r>
          </w:p>
        </w:tc>
        <w:tc>
          <w:tcPr>
            <w:tcW w:w="0" w:type="auto"/>
            <w:vAlign w:val="center"/>
          </w:tcPr>
          <w:p w:rsidR="000D0670" w:rsidRDefault="000D0670" w:rsidP="00E14AA7">
            <w:pPr>
              <w:ind w:right="864"/>
              <w:jc w:val="right"/>
            </w:pPr>
            <w:r>
              <w:t>19</w:t>
            </w:r>
          </w:p>
        </w:tc>
      </w:tr>
      <w:tr w:rsidR="000D0670" w:rsidTr="00E14AA7">
        <w:tc>
          <w:tcPr>
            <w:tcW w:w="0" w:type="auto"/>
            <w:vAlign w:val="center"/>
          </w:tcPr>
          <w:p w:rsidR="000D0670" w:rsidRDefault="000D0670" w:rsidP="00E14AA7">
            <w:pPr>
              <w:jc w:val="center"/>
            </w:pPr>
            <w:r>
              <w:t>6 up to 8</w:t>
            </w:r>
          </w:p>
        </w:tc>
        <w:tc>
          <w:tcPr>
            <w:tcW w:w="0" w:type="auto"/>
            <w:vAlign w:val="center"/>
          </w:tcPr>
          <w:p w:rsidR="000D0670" w:rsidRDefault="000D0670" w:rsidP="00E14AA7">
            <w:pPr>
              <w:ind w:right="864"/>
              <w:jc w:val="right"/>
            </w:pPr>
            <w:r>
              <w:t>12</w:t>
            </w:r>
          </w:p>
        </w:tc>
      </w:tr>
      <w:tr w:rsidR="000D0670" w:rsidTr="00E14AA7">
        <w:tc>
          <w:tcPr>
            <w:tcW w:w="0" w:type="auto"/>
            <w:vAlign w:val="center"/>
          </w:tcPr>
          <w:p w:rsidR="000D0670" w:rsidRDefault="000D0670" w:rsidP="00E14AA7">
            <w:pPr>
              <w:jc w:val="center"/>
            </w:pPr>
            <w:r>
              <w:t>8 up to 10</w:t>
            </w:r>
          </w:p>
        </w:tc>
        <w:tc>
          <w:tcPr>
            <w:tcW w:w="0" w:type="auto"/>
            <w:vAlign w:val="center"/>
          </w:tcPr>
          <w:p w:rsidR="000D0670" w:rsidRDefault="000D0670" w:rsidP="00E14AA7">
            <w:pPr>
              <w:ind w:right="864"/>
              <w:jc w:val="right"/>
            </w:pPr>
            <w:r>
              <w:t>10</w:t>
            </w:r>
          </w:p>
        </w:tc>
      </w:tr>
      <w:tr w:rsidR="000D0670" w:rsidTr="00E14AA7">
        <w:tc>
          <w:tcPr>
            <w:tcW w:w="0" w:type="auto"/>
            <w:vAlign w:val="center"/>
          </w:tcPr>
          <w:p w:rsidR="000D0670" w:rsidRDefault="000D0670" w:rsidP="00E14AA7">
            <w:pPr>
              <w:jc w:val="center"/>
            </w:pPr>
            <w:r>
              <w:t>10 up to 12</w:t>
            </w:r>
          </w:p>
        </w:tc>
        <w:tc>
          <w:tcPr>
            <w:tcW w:w="0" w:type="auto"/>
            <w:vAlign w:val="center"/>
          </w:tcPr>
          <w:p w:rsidR="000D0670" w:rsidRDefault="000D0670" w:rsidP="00E14AA7">
            <w:pPr>
              <w:ind w:right="864"/>
              <w:jc w:val="right"/>
            </w:pPr>
            <w:r>
              <w:t>1</w:t>
            </w:r>
          </w:p>
        </w:tc>
      </w:tr>
      <w:tr w:rsidR="000D0670" w:rsidTr="00E14AA7">
        <w:tc>
          <w:tcPr>
            <w:tcW w:w="0" w:type="auto"/>
            <w:tcBorders>
              <w:top w:val="single" w:sz="4" w:space="0" w:color="auto"/>
              <w:bottom w:val="single" w:sz="4" w:space="0" w:color="auto"/>
            </w:tcBorders>
            <w:vAlign w:val="center"/>
          </w:tcPr>
          <w:p w:rsidR="000D0670" w:rsidRDefault="000D0670" w:rsidP="00E14AA7">
            <w:pPr>
              <w:jc w:val="center"/>
            </w:pPr>
            <w:r>
              <w:t>Total</w:t>
            </w:r>
          </w:p>
        </w:tc>
        <w:tc>
          <w:tcPr>
            <w:tcW w:w="0" w:type="auto"/>
            <w:tcBorders>
              <w:top w:val="single" w:sz="4" w:space="0" w:color="auto"/>
              <w:bottom w:val="single" w:sz="4" w:space="0" w:color="auto"/>
            </w:tcBorders>
            <w:vAlign w:val="center"/>
          </w:tcPr>
          <w:p w:rsidR="000D0670" w:rsidRDefault="000D0670" w:rsidP="00E14AA7">
            <w:pPr>
              <w:ind w:right="864"/>
              <w:jc w:val="right"/>
            </w:pPr>
            <w:r>
              <w:t>60</w:t>
            </w:r>
          </w:p>
        </w:tc>
      </w:tr>
    </w:tbl>
    <w:p w:rsidR="006D62FA" w:rsidRDefault="006D62FA" w:rsidP="00F645CA">
      <w:pPr>
        <w:pStyle w:val="TableBody"/>
        <w:ind w:left="720" w:hanging="720"/>
      </w:pPr>
    </w:p>
    <w:p w:rsidR="006D62FA" w:rsidRDefault="006D62FA">
      <w:pPr>
        <w:pStyle w:val="TableBody"/>
      </w:pPr>
      <w:r>
        <w:tab/>
        <w:t>b.</w:t>
      </w:r>
      <w:r>
        <w:tab/>
      </w:r>
    </w:p>
    <w:p w:rsidR="006D62FA" w:rsidRDefault="00093257">
      <w:pPr>
        <w:pStyle w:val="TableBody"/>
        <w:ind w:firstLine="1440"/>
      </w:pPr>
      <w:r>
        <w:rPr>
          <w:noProof/>
        </w:rPr>
        <w:pict>
          <v:shape id="_x0000_i1039" type="#_x0000_t75" alt="" style="width:4in;height:173.3pt;mso-width-percent:0;mso-height-percent:0;mso-width-percent:0;mso-height-percent:0">
            <v:imagedata croptop="-65520f" cropbottom="65520f"/>
          </v:shape>
        </w:pict>
      </w:r>
    </w:p>
    <w:p w:rsidR="006D62FA" w:rsidRDefault="006D62FA">
      <w:pPr>
        <w:pStyle w:val="TableBody"/>
        <w:ind w:left="1440"/>
      </w:pPr>
      <w:r>
        <w:t>The “typical” person used the computer about 5 hours per week and everyone is within about five hours of that amount.</w:t>
      </w:r>
      <w:r w:rsidR="004C771B">
        <w:t xml:space="preserve">  </w:t>
      </w:r>
      <w:r w:rsidR="004C771B">
        <w:rPr>
          <w:b/>
        </w:rPr>
        <w:t>(LO</w:t>
      </w:r>
      <w:r w:rsidR="0017447C">
        <w:rPr>
          <w:b/>
        </w:rPr>
        <w:t>2-4</w:t>
      </w:r>
      <w:r w:rsidR="004C771B">
        <w:rPr>
          <w:b/>
        </w:rPr>
        <w:t>)</w:t>
      </w:r>
    </w:p>
    <w:p w:rsidR="006D62FA" w:rsidRDefault="006D62FA">
      <w:pPr>
        <w:pStyle w:val="TableBody"/>
        <w:tabs>
          <w:tab w:val="left" w:pos="720"/>
        </w:tabs>
        <w:ind w:left="1440" w:hanging="1440"/>
      </w:pPr>
    </w:p>
    <w:p w:rsidR="006D62FA" w:rsidRDefault="00F11AFE">
      <w:pPr>
        <w:pStyle w:val="TableBody"/>
        <w:tabs>
          <w:tab w:val="left" w:pos="720"/>
        </w:tabs>
        <w:ind w:left="1440" w:hanging="1440"/>
        <w:rPr>
          <w:b/>
        </w:rPr>
      </w:pPr>
      <w:r>
        <w:t>43</w:t>
      </w:r>
      <w:r w:rsidR="006D62FA">
        <w:t>.</w:t>
      </w:r>
      <w:r w:rsidR="006D62FA">
        <w:tab/>
        <w:t>a.</w:t>
      </w:r>
      <w:r w:rsidR="006D62FA">
        <w:tab/>
        <w:t xml:space="preserve">Since </w:t>
      </w:r>
      <w:r w:rsidR="00093257">
        <w:rPr>
          <w:noProof/>
          <w:position w:val="-6"/>
        </w:rPr>
        <w:object w:dxaOrig="2060" w:dyaOrig="300">
          <v:shape id="_x0000_i1038" type="#_x0000_t75" alt="" style="width:103pt;height:15.05pt;mso-width-percent:0;mso-height-percent:0;mso-width-percent:0;mso-height-percent:0" o:ole="">
            <v:imagedata r:id="rId40" o:title=""/>
          </v:shape>
          <o:OLEObject Type="Embed" ProgID="Equation.DSMT4" ShapeID="_x0000_i1038" DrawAspect="Content" ObjectID="_1620116607" r:id="rId41"/>
        </w:object>
      </w:r>
      <w:r w:rsidR="006D62FA">
        <w:t xml:space="preserve">, 7 classes are recommended.  The interval should be at least (1002.2 </w:t>
      </w:r>
      <w:r w:rsidR="006D62FA">
        <w:sym w:font="Symbol" w:char="F02D"/>
      </w:r>
      <w:r w:rsidR="006D62FA">
        <w:t xml:space="preserve"> 3.3)/7 = 142.7 use 150 as a convenient value.</w:t>
      </w:r>
      <w:r w:rsidR="004C771B">
        <w:t xml:space="preserve">  </w:t>
      </w:r>
      <w:r w:rsidR="004C771B">
        <w:rPr>
          <w:b/>
        </w:rPr>
        <w:t>(LO</w:t>
      </w:r>
      <w:r w:rsidR="0017447C">
        <w:rPr>
          <w:b/>
        </w:rPr>
        <w:t>2-</w:t>
      </w:r>
      <w:r w:rsidR="004C771B">
        <w:rPr>
          <w:b/>
        </w:rPr>
        <w:t>4)</w:t>
      </w:r>
    </w:p>
    <w:p w:rsidR="007930A0" w:rsidRDefault="007930A0">
      <w:pPr>
        <w:pStyle w:val="TableBody"/>
        <w:tabs>
          <w:tab w:val="left" w:pos="720"/>
        </w:tabs>
        <w:ind w:left="1440" w:hanging="1440"/>
        <w:rPr>
          <w:b/>
        </w:rPr>
      </w:pPr>
    </w:p>
    <w:p w:rsidR="007930A0" w:rsidRPr="007930A0" w:rsidRDefault="007930A0" w:rsidP="007930A0">
      <w:pPr>
        <w:pStyle w:val="TableBody"/>
        <w:tabs>
          <w:tab w:val="left" w:pos="720"/>
        </w:tabs>
        <w:ind w:left="432" w:right="144" w:hanging="288"/>
      </w:pPr>
      <w:r w:rsidRPr="007930A0">
        <w:t xml:space="preserve">b.   </w:t>
      </w:r>
      <w:r>
        <w:t xml:space="preserve">Based on the histogram, the majority of people has less than $500,000 in their investment portfolio and may not have enough money for retirement.  Merrill Lynch financial advisors need to promote the importance of investing for retirement in this age group.  </w:t>
      </w:r>
    </w:p>
    <w:p w:rsidR="006D62FA" w:rsidRDefault="00093257">
      <w:pPr>
        <w:pStyle w:val="TableBody"/>
      </w:pPr>
      <w:r>
        <w:rPr>
          <w:noProof/>
          <w:sz w:val="20"/>
        </w:rPr>
        <w:object w:dxaOrig="1440" w:dyaOrig="1440">
          <v:shape id="_x0000_s1035" type="#_x0000_t75" alt="" style="position:absolute;margin-left:67.05pt;margin-top:7.75pt;width:283.6pt;height:199.6pt;z-index:1;mso-wrap-edited:f;mso-width-percent:0;mso-height-percent:0;mso-width-percent:0;mso-height-percent:0" wrapcoords="171 434 171 21166 21371 21166 21371 434 171 434">
            <v:imagedata r:id="rId42" o:title=""/>
            <w10:wrap type="tight"/>
          </v:shape>
          <o:OLEObject Type="Embed" ProgID="Excel.Sheet.8" ShapeID="_x0000_s1035" DrawAspect="Content" ObjectID="_1620116619" r:id="rId43">
            <o:FieldCodes>\s</o:FieldCodes>
          </o:OLEObject>
        </w:object>
      </w:r>
      <w:r w:rsidR="006D62FA">
        <w:tab/>
        <w:t>b.</w:t>
      </w:r>
      <w:r w:rsidR="006D62FA">
        <w:tab/>
      </w:r>
    </w:p>
    <w:p w:rsidR="006D62FA" w:rsidRDefault="006D62FA">
      <w:pPr>
        <w:pStyle w:val="TableBody"/>
      </w:pPr>
    </w:p>
    <w:p w:rsidR="006D62FA" w:rsidRDefault="006D62FA">
      <w:pPr>
        <w:pStyle w:val="TableBody"/>
      </w:pPr>
    </w:p>
    <w:p w:rsidR="006D62FA" w:rsidRDefault="006D62FA">
      <w:pPr>
        <w:pStyle w:val="TableBody"/>
        <w:ind w:left="720"/>
      </w:pPr>
    </w:p>
    <w:p w:rsidR="006D62FA" w:rsidRDefault="006D62FA">
      <w:pPr>
        <w:pStyle w:val="TableBody"/>
      </w:pPr>
    </w:p>
    <w:p w:rsidR="006D62FA" w:rsidRDefault="006D62FA">
      <w:pPr>
        <w:pStyle w:val="TableBody"/>
      </w:pPr>
    </w:p>
    <w:p w:rsidR="006D62FA" w:rsidRDefault="006D62FA">
      <w:pPr>
        <w:pStyle w:val="TableBody"/>
      </w:pPr>
    </w:p>
    <w:p w:rsidR="006D62FA" w:rsidRDefault="006D62FA">
      <w:pPr>
        <w:pStyle w:val="TableBody"/>
      </w:pPr>
    </w:p>
    <w:p w:rsidR="006D62FA" w:rsidRDefault="006D62FA">
      <w:pPr>
        <w:pStyle w:val="TableBody"/>
      </w:pPr>
    </w:p>
    <w:p w:rsidR="006D62FA" w:rsidRDefault="006D62FA">
      <w:pPr>
        <w:pStyle w:val="TableBody"/>
      </w:pPr>
    </w:p>
    <w:p w:rsidR="006D62FA" w:rsidRDefault="006D62FA">
      <w:pPr>
        <w:pStyle w:val="TableBody"/>
      </w:pPr>
    </w:p>
    <w:p w:rsidR="006D62FA" w:rsidRDefault="006D62FA">
      <w:pPr>
        <w:pStyle w:val="TableBody"/>
      </w:pPr>
    </w:p>
    <w:p w:rsidR="006D62FA" w:rsidRDefault="006D62FA">
      <w:pPr>
        <w:pStyle w:val="TableBody"/>
      </w:pPr>
    </w:p>
    <w:p w:rsidR="006D62FA" w:rsidRDefault="006D62FA">
      <w:pPr>
        <w:pStyle w:val="TableBody"/>
      </w:pPr>
    </w:p>
    <w:p w:rsidR="006D62FA" w:rsidRDefault="006D62FA">
      <w:pPr>
        <w:pStyle w:val="TableBody"/>
      </w:pPr>
    </w:p>
    <w:p w:rsidR="006D62FA" w:rsidRDefault="006D62FA">
      <w:pPr>
        <w:pStyle w:val="TableBody"/>
      </w:pPr>
    </w:p>
    <w:p w:rsidR="00094338" w:rsidRDefault="00094338">
      <w:pPr>
        <w:pStyle w:val="TableBody"/>
      </w:pPr>
    </w:p>
    <w:p w:rsidR="00094338" w:rsidRDefault="00094338">
      <w:pPr>
        <w:pStyle w:val="TableBody"/>
      </w:pPr>
    </w:p>
    <w:p w:rsidR="00094338" w:rsidRDefault="00094338">
      <w:pPr>
        <w:pStyle w:val="TableBody"/>
      </w:pPr>
    </w:p>
    <w:p w:rsidR="00094338" w:rsidRDefault="00094338">
      <w:pPr>
        <w:pStyle w:val="TableBody"/>
      </w:pPr>
    </w:p>
    <w:p w:rsidR="00094338" w:rsidRDefault="00094338">
      <w:pPr>
        <w:pStyle w:val="TableBody"/>
      </w:pPr>
    </w:p>
    <w:p w:rsidR="00094338" w:rsidRDefault="00094338">
      <w:pPr>
        <w:pStyle w:val="TableBody"/>
      </w:pPr>
    </w:p>
    <w:p w:rsidR="00094338" w:rsidRDefault="00094338">
      <w:pPr>
        <w:pStyle w:val="TableBody"/>
      </w:pPr>
    </w:p>
    <w:p w:rsidR="00094338" w:rsidRDefault="00094338">
      <w:pPr>
        <w:pStyle w:val="TableBody"/>
      </w:pPr>
    </w:p>
    <w:p w:rsidR="00094338" w:rsidRDefault="00094338">
      <w:pPr>
        <w:pStyle w:val="TableBody"/>
      </w:pPr>
    </w:p>
    <w:p w:rsidR="00094338" w:rsidRDefault="00094338">
      <w:pPr>
        <w:pStyle w:val="TableBody"/>
      </w:pPr>
    </w:p>
    <w:p w:rsidR="00094338" w:rsidRDefault="00094338">
      <w:pPr>
        <w:pStyle w:val="TableBody"/>
      </w:pPr>
    </w:p>
    <w:p w:rsidR="00094338" w:rsidRDefault="00094338">
      <w:pPr>
        <w:pStyle w:val="TableBody"/>
      </w:pPr>
    </w:p>
    <w:p w:rsidR="00094338" w:rsidRDefault="0030190E" w:rsidP="00094338">
      <w:pPr>
        <w:pStyle w:val="TableBody"/>
        <w:ind w:left="720" w:hanging="720"/>
      </w:pPr>
      <w:r>
        <w:t>4</w:t>
      </w:r>
      <w:r w:rsidR="00F11AFE">
        <w:t>4</w:t>
      </w:r>
      <w:r>
        <w:t xml:space="preserve">.  </w:t>
      </w:r>
      <w:r w:rsidR="004C771B">
        <w:t xml:space="preserve"> </w:t>
      </w:r>
      <w:r w:rsidR="00FF2D75">
        <w:tab/>
      </w:r>
      <w:r w:rsidR="00094338">
        <w:t>a.  For every company, divide Sales by Units to get the average annual sales per unit for each company.</w:t>
      </w:r>
    </w:p>
    <w:p w:rsidR="00094338" w:rsidRDefault="00094338">
      <w:pPr>
        <w:pStyle w:val="TableBody"/>
      </w:pPr>
    </w:p>
    <w:p w:rsidR="0003707B" w:rsidRDefault="00094338" w:rsidP="00094338">
      <w:pPr>
        <w:pStyle w:val="TableBody"/>
        <w:tabs>
          <w:tab w:val="left" w:pos="720"/>
        </w:tabs>
        <w:ind w:left="1440" w:hanging="1440"/>
      </w:pPr>
      <w:r>
        <w:tab/>
        <w:t>b.  Since 2</w:t>
      </w:r>
      <w:r>
        <w:rPr>
          <w:vertAlign w:val="superscript"/>
        </w:rPr>
        <w:t>6</w:t>
      </w:r>
      <w:r>
        <w:t xml:space="preserve"> = 64 &lt; 100 &lt; 128 = 2</w:t>
      </w:r>
      <w:r>
        <w:rPr>
          <w:vertAlign w:val="superscript"/>
        </w:rPr>
        <w:t>7</w:t>
      </w:r>
      <w:r>
        <w:t>, 7 classes are recommended.  The interval should be at least (</w:t>
      </w:r>
      <w:r w:rsidR="0003707B">
        <w:t>12,252</w:t>
      </w:r>
      <w:r>
        <w:t xml:space="preserve"> </w:t>
      </w:r>
      <w:r>
        <w:sym w:font="Symbol" w:char="F02D"/>
      </w:r>
      <w:r>
        <w:t xml:space="preserve"> </w:t>
      </w:r>
      <w:r w:rsidR="0003707B">
        <w:t>21</w:t>
      </w:r>
      <w:r>
        <w:t xml:space="preserve">)/7 = </w:t>
      </w:r>
      <w:r w:rsidR="0003707B">
        <w:t>1,747.3</w:t>
      </w:r>
      <w:r>
        <w:t xml:space="preserve"> use </w:t>
      </w:r>
      <w:r w:rsidR="0003707B">
        <w:t>1,750</w:t>
      </w:r>
      <w:r>
        <w:t xml:space="preserve"> as a convenient value.  </w:t>
      </w:r>
      <w:r w:rsidR="0003707B">
        <w:t xml:space="preserve">Set the lower limit of the first class to be zero.  </w:t>
      </w:r>
    </w:p>
    <w:p w:rsidR="0003707B" w:rsidRDefault="0003707B" w:rsidP="00094338">
      <w:pPr>
        <w:pStyle w:val="TableBody"/>
        <w:tabs>
          <w:tab w:val="left" w:pos="720"/>
        </w:tabs>
        <w:ind w:left="1440" w:hanging="1440"/>
        <w:rPr>
          <w:b/>
        </w:rPr>
      </w:pPr>
    </w:p>
    <w:p w:rsidR="0003707B" w:rsidRDefault="00093257" w:rsidP="00094338">
      <w:pPr>
        <w:pStyle w:val="TableBody"/>
        <w:tabs>
          <w:tab w:val="left" w:pos="720"/>
        </w:tabs>
        <w:ind w:left="1440" w:hanging="1440"/>
        <w:rPr>
          <w:b/>
        </w:rPr>
      </w:pPr>
      <w:r>
        <w:rPr>
          <w:b/>
          <w:noProof/>
        </w:rPr>
        <w:object w:dxaOrig="1440" w:dyaOrig="1440">
          <v:shape id="_x0000_s1034" type="#_x0000_t75" alt="" style="position:absolute;left:0;text-align:left;margin-left:144.15pt;margin-top:0;width:151.15pt;height:243.1pt;z-index:9;mso-wrap-edited:f;mso-width-percent:0;mso-height-percent:0;mso-position-horizontal-relative:text;mso-position-vertical-relative:text;mso-width-percent:0;mso-height-percent:0">
            <v:imagedata r:id="rId44" o:title=""/>
            <w10:wrap type="topAndBottom"/>
          </v:shape>
          <o:OLEObject Type="Embed" ProgID="Excel.Sheet.12" ShapeID="_x0000_s1034" DrawAspect="Content" ObjectID="_1620116618" r:id="rId45"/>
        </w:object>
      </w:r>
    </w:p>
    <w:p w:rsidR="0003707B" w:rsidRDefault="00093257" w:rsidP="0003707B">
      <w:pPr>
        <w:pStyle w:val="TableBody"/>
        <w:numPr>
          <w:ilvl w:val="0"/>
          <w:numId w:val="7"/>
        </w:numPr>
        <w:tabs>
          <w:tab w:val="left" w:pos="720"/>
        </w:tabs>
      </w:pPr>
      <w:r>
        <w:rPr>
          <w:noProof/>
        </w:rPr>
        <w:object w:dxaOrig="1440" w:dyaOrig="1440">
          <v:shape id="_x0000_s1033" type="#_x0000_t75" alt="" style="position:absolute;left:0;text-align:left;margin-left:144.15pt;margin-top:45.8pt;width:151.15pt;height:253.8pt;z-index:10;mso-wrap-edited:f;mso-width-percent:0;mso-height-percent:0;mso-position-horizontal-relative:text;mso-position-vertical-relative:text;mso-width-percent:0;mso-height-percent:0">
            <v:imagedata r:id="rId46" o:title=""/>
            <w10:wrap type="topAndBottom"/>
          </v:shape>
          <o:OLEObject Type="Embed" ProgID="Excel.Sheet.12" ShapeID="_x0000_s1033" DrawAspect="Content" ObjectID="_1620116617" r:id="rId47"/>
        </w:object>
      </w:r>
      <w:r w:rsidR="0003707B">
        <w:t>Since 2</w:t>
      </w:r>
      <w:r w:rsidR="0003707B">
        <w:rPr>
          <w:vertAlign w:val="superscript"/>
        </w:rPr>
        <w:t>6</w:t>
      </w:r>
      <w:r w:rsidR="0003707B">
        <w:t xml:space="preserve"> = 64 &lt; 100 &lt; 128 = 2</w:t>
      </w:r>
      <w:r w:rsidR="0003707B">
        <w:rPr>
          <w:vertAlign w:val="superscript"/>
        </w:rPr>
        <w:t>7</w:t>
      </w:r>
      <w:r w:rsidR="0003707B">
        <w:t>, 7 classes are recommended.  The interval should be at least (</w:t>
      </w:r>
      <w:r w:rsidR="00875E13">
        <w:t>3.714</w:t>
      </w:r>
      <w:r w:rsidR="0003707B">
        <w:t xml:space="preserve"> </w:t>
      </w:r>
      <w:r w:rsidR="0003707B">
        <w:sym w:font="Symbol" w:char="F02D"/>
      </w:r>
      <w:r w:rsidR="0003707B">
        <w:t xml:space="preserve"> </w:t>
      </w:r>
      <w:r w:rsidR="00875E13">
        <w:t>0.036</w:t>
      </w:r>
      <w:r w:rsidR="0003707B">
        <w:t xml:space="preserve">)/7 = </w:t>
      </w:r>
      <w:r w:rsidR="00875E13">
        <w:t>0.53</w:t>
      </w:r>
      <w:r w:rsidR="0003707B">
        <w:t xml:space="preserve">1 use </w:t>
      </w:r>
      <w:r w:rsidR="00875E13">
        <w:t xml:space="preserve">0.5 ($500,000 </w:t>
      </w:r>
      <w:r w:rsidR="0003707B">
        <w:t xml:space="preserve">as a convenient value.  Set the lower limit of the first class to be zero.  </w:t>
      </w:r>
    </w:p>
    <w:p w:rsidR="00875E13" w:rsidRDefault="00386210" w:rsidP="00386210">
      <w:pPr>
        <w:pStyle w:val="TableBody"/>
        <w:numPr>
          <w:ilvl w:val="0"/>
          <w:numId w:val="17"/>
        </w:numPr>
        <w:tabs>
          <w:tab w:val="left" w:pos="720"/>
        </w:tabs>
      </w:pPr>
      <w:r>
        <w:lastRenderedPageBreak/>
        <w:t>Based on total sales, the pizza market is dominated by Pizza Hut and Dominoes.  Both companies exceed $12 billion in sales.   They also have the most units</w:t>
      </w:r>
      <w:r w:rsidR="00E908BD">
        <w:t xml:space="preserve">, i.e. number of stores. </w:t>
      </w:r>
      <w:r>
        <w:t xml:space="preserve"> </w:t>
      </w:r>
      <w:r w:rsidR="00E908BD">
        <w:t>So,</w:t>
      </w:r>
      <w:r>
        <w:t xml:space="preserve"> another way to look at sales is by average sales per store or unit.   Note that this distribution is quite different.  Most stores (77) of the companies sell between $0.5 and $2 million per unit.  Pizza Hut and </w:t>
      </w:r>
      <w:proofErr w:type="spellStart"/>
      <w:r>
        <w:t>Domino’s</w:t>
      </w:r>
      <w:proofErr w:type="spellEnd"/>
      <w:r>
        <w:t xml:space="preserve"> </w:t>
      </w:r>
      <w:r w:rsidR="00E908BD">
        <w:t xml:space="preserve">are </w:t>
      </w:r>
      <w:r w:rsidR="00963773">
        <w:t>i</w:t>
      </w:r>
      <w:r>
        <w:t xml:space="preserve">n this group with between 0.5 and 1.0 million dollars in per unit sales.   </w:t>
      </w:r>
    </w:p>
    <w:p w:rsidR="00875E13" w:rsidRDefault="00875E13" w:rsidP="00875E13">
      <w:pPr>
        <w:pStyle w:val="TableBody"/>
        <w:tabs>
          <w:tab w:val="left" w:pos="720"/>
        </w:tabs>
      </w:pPr>
    </w:p>
    <w:p w:rsidR="00523B24" w:rsidRDefault="005207E4" w:rsidP="00523B24">
      <w:pPr>
        <w:pStyle w:val="TableBody"/>
      </w:pPr>
      <w:r>
        <w:t>4</w:t>
      </w:r>
      <w:r w:rsidR="00523B24">
        <w:t>5.</w:t>
      </w:r>
      <w:r w:rsidR="00523B24">
        <w:tab/>
        <w:t>a.</w:t>
      </w:r>
      <w:r w:rsidR="00523B24">
        <w:tab/>
        <w:t>pie chart</w:t>
      </w:r>
      <w:bookmarkStart w:id="0" w:name="_GoBack"/>
      <w:bookmarkEnd w:id="0"/>
    </w:p>
    <w:p w:rsidR="00E71786" w:rsidRPr="00E93492" w:rsidRDefault="00523B24" w:rsidP="00E71786">
      <w:pPr>
        <w:keepNext/>
      </w:pPr>
      <w:r>
        <w:tab/>
      </w:r>
      <w:r w:rsidR="00E71786" w:rsidRPr="00E93492">
        <w:t>b.</w:t>
      </w:r>
      <w:r w:rsidR="00E71786" w:rsidRPr="00E93492">
        <w:tab/>
      </w:r>
      <w:r w:rsidR="00E71786">
        <w:t>700</w:t>
      </w:r>
      <w:r w:rsidR="00E71786" w:rsidRPr="00E93492">
        <w:t>, found by 0.</w:t>
      </w:r>
      <w:r w:rsidR="00E71786">
        <w:t>70</w:t>
      </w:r>
      <w:r w:rsidR="00E71786" w:rsidRPr="00E93492">
        <w:t>(</w:t>
      </w:r>
      <w:r w:rsidR="00E71786">
        <w:t>10</w:t>
      </w:r>
      <w:r w:rsidR="00E71786" w:rsidRPr="00E93492">
        <w:t>00)</w:t>
      </w:r>
    </w:p>
    <w:p w:rsidR="00E71786" w:rsidRDefault="00E71786" w:rsidP="00E71786">
      <w:pPr>
        <w:keepNext/>
        <w:tabs>
          <w:tab w:val="left" w:pos="720"/>
          <w:tab w:val="left" w:pos="1440"/>
          <w:tab w:val="left" w:pos="2160"/>
          <w:tab w:val="right" w:pos="2970"/>
          <w:tab w:val="right" w:pos="3870"/>
        </w:tabs>
      </w:pPr>
      <w:r w:rsidRPr="00E93492">
        <w:tab/>
        <w:t>c.</w:t>
      </w:r>
      <w:r w:rsidRPr="00E93492">
        <w:tab/>
      </w:r>
      <w:r>
        <w:t>Yes, ninety</w:t>
      </w:r>
      <w:r w:rsidRPr="00E93492">
        <w:t xml:space="preserve"> </w:t>
      </w:r>
      <w:r w:rsidRPr="00E93492">
        <w:rPr>
          <w:color w:val="000000"/>
          <w:szCs w:val="24"/>
        </w:rPr>
        <w:t xml:space="preserve">percent are either </w:t>
      </w:r>
      <w:r>
        <w:rPr>
          <w:color w:val="000000"/>
          <w:szCs w:val="24"/>
        </w:rPr>
        <w:t xml:space="preserve">through networking and connections </w:t>
      </w:r>
      <w:r w:rsidRPr="00E93492">
        <w:rPr>
          <w:color w:val="000000"/>
          <w:szCs w:val="24"/>
        </w:rPr>
        <w:t>(</w:t>
      </w:r>
      <w:r>
        <w:rPr>
          <w:color w:val="000000"/>
          <w:szCs w:val="24"/>
        </w:rPr>
        <w:t>70</w:t>
      </w:r>
      <w:r w:rsidRPr="00E93492">
        <w:rPr>
          <w:color w:val="000000"/>
          <w:szCs w:val="24"/>
        </w:rPr>
        <w:t xml:space="preserve">%) or </w:t>
      </w:r>
      <w:r>
        <w:rPr>
          <w:color w:val="000000"/>
          <w:szCs w:val="24"/>
        </w:rPr>
        <w:t xml:space="preserve">job </w:t>
      </w:r>
      <w:r w:rsidR="00DF1804">
        <w:rPr>
          <w:color w:val="000000"/>
          <w:szCs w:val="24"/>
        </w:rPr>
        <w:tab/>
      </w:r>
      <w:r w:rsidR="00DF1804">
        <w:rPr>
          <w:color w:val="000000"/>
          <w:szCs w:val="24"/>
        </w:rPr>
        <w:tab/>
      </w:r>
      <w:r w:rsidR="00DF1804">
        <w:rPr>
          <w:color w:val="000000"/>
          <w:szCs w:val="24"/>
        </w:rPr>
        <w:tab/>
      </w:r>
      <w:r>
        <w:rPr>
          <w:color w:val="000000"/>
          <w:szCs w:val="24"/>
        </w:rPr>
        <w:t>posting websites</w:t>
      </w:r>
      <w:r w:rsidRPr="00E93492">
        <w:rPr>
          <w:color w:val="000000"/>
          <w:szCs w:val="24"/>
        </w:rPr>
        <w:t xml:space="preserve"> (</w:t>
      </w:r>
      <w:r>
        <w:rPr>
          <w:color w:val="000000"/>
          <w:szCs w:val="24"/>
        </w:rPr>
        <w:t>20</w:t>
      </w:r>
      <w:r w:rsidRPr="00E93492">
        <w:rPr>
          <w:color w:val="000000"/>
          <w:szCs w:val="24"/>
        </w:rPr>
        <w:t>%)</w:t>
      </w:r>
      <w:r w:rsidRPr="00E93492">
        <w:t>.</w:t>
      </w:r>
      <w:r w:rsidR="0017447C">
        <w:t xml:space="preserve">  </w:t>
      </w:r>
      <w:r w:rsidR="0017447C" w:rsidRPr="0017447C">
        <w:rPr>
          <w:b/>
        </w:rPr>
        <w:t>(LO2-2)</w:t>
      </w:r>
    </w:p>
    <w:p w:rsidR="00523B24" w:rsidRDefault="00523B24" w:rsidP="00E71786">
      <w:pPr>
        <w:pStyle w:val="TableBody"/>
      </w:pPr>
    </w:p>
    <w:p w:rsidR="00523B24" w:rsidRDefault="00523B24" w:rsidP="00523B24">
      <w:pPr>
        <w:pStyle w:val="TableBody"/>
      </w:pPr>
      <w:r>
        <w:t>46.</w:t>
      </w:r>
      <w:r>
        <w:tab/>
        <w:t>a.</w:t>
      </w:r>
      <w:r>
        <w:tab/>
        <w:t>87.88%, found by 44.54% + 43.34%</w:t>
      </w:r>
    </w:p>
    <w:p w:rsidR="00523B24" w:rsidRDefault="00523B24" w:rsidP="00523B24">
      <w:pPr>
        <w:pStyle w:val="TableBody"/>
      </w:pPr>
      <w:r>
        <w:tab/>
        <w:t>b.</w:t>
      </w:r>
      <w:r>
        <w:tab/>
        <w:t>Corporate taxes (8.31%) are more than license fees (2.9%)</w:t>
      </w:r>
    </w:p>
    <w:p w:rsidR="00523B24" w:rsidRDefault="00523B24" w:rsidP="00523B24">
      <w:pPr>
        <w:pStyle w:val="TableBody"/>
      </w:pPr>
      <w:r>
        <w:tab/>
        <w:t>c.</w:t>
      </w:r>
      <w:r>
        <w:tab/>
        <w:t>2.81 billion, found by (</w:t>
      </w:r>
      <w:proofErr w:type="gramStart"/>
      <w:r>
        <w:t>0.4454)(</w:t>
      </w:r>
      <w:proofErr w:type="gramEnd"/>
      <w:r>
        <w:t xml:space="preserve">6.3), in sales taxes and </w:t>
      </w:r>
    </w:p>
    <w:p w:rsidR="00523B24" w:rsidRDefault="00523B24" w:rsidP="00523B24">
      <w:pPr>
        <w:pStyle w:val="TableBody"/>
        <w:ind w:left="720" w:firstLine="720"/>
      </w:pPr>
      <w:r>
        <w:t>2.73 billion, found by (</w:t>
      </w:r>
      <w:proofErr w:type="gramStart"/>
      <w:r>
        <w:t>0.4334)(</w:t>
      </w:r>
      <w:proofErr w:type="gramEnd"/>
      <w:r>
        <w:t>6.3), in individual taxes</w:t>
      </w:r>
      <w:r w:rsidR="004C771B">
        <w:t xml:space="preserve">  </w:t>
      </w:r>
      <w:r w:rsidR="004C771B">
        <w:rPr>
          <w:b/>
        </w:rPr>
        <w:t>(LO</w:t>
      </w:r>
      <w:r w:rsidR="0017447C">
        <w:rPr>
          <w:b/>
        </w:rPr>
        <w:t>2-2</w:t>
      </w:r>
      <w:r w:rsidR="004C771B">
        <w:rPr>
          <w:b/>
        </w:rPr>
        <w:t>)</w:t>
      </w:r>
    </w:p>
    <w:p w:rsidR="00523B24" w:rsidRDefault="00523B24" w:rsidP="00523B24">
      <w:pPr>
        <w:pStyle w:val="TableBody"/>
      </w:pPr>
    </w:p>
    <w:p w:rsidR="00E71786" w:rsidRDefault="00E71786" w:rsidP="00E71786">
      <w:bookmarkStart w:id="1" w:name="OLE_LINK1"/>
      <w:bookmarkStart w:id="2" w:name="OLE_LINK2"/>
      <w:r>
        <w:t>47.</w:t>
      </w:r>
      <w:r>
        <w:tab/>
        <w:t>a.</w:t>
      </w:r>
    </w:p>
    <w:p w:rsidR="00C033F2" w:rsidRDefault="00C033F2" w:rsidP="00E71786"/>
    <w:p w:rsidR="00C033F2" w:rsidRDefault="00093257" w:rsidP="00E71786">
      <w:r>
        <w:rPr>
          <w:noProof/>
        </w:rPr>
        <w:pict w14:anchorId="067EB110">
          <v:shape id="Chart 53" o:spid="_x0000_s1032" type="#_x0000_t75" style="position:absolute;margin-left:55.7pt;margin-top:.2pt;width:329pt;height:191pt;z-index:11;visibility:visible;mso-width-percent:0;mso-height-percent:0;mso-wrap-distance-left:9pt;mso-wrap-distance-top:0;mso-wrap-distance-right:14.4pt;mso-wrap-distance-bottom:4.85pt;mso-position-horizontal:absolute;mso-position-horizontal-relative:text;mso-position-vertical:absolute;mso-position-vertical-relative:text;mso-width-percent:0;mso-height-percent:0;mso-width-relative:page;mso-height-relative:page" o:gfxdata="UEsDBBQABgAIAAAAIQCARfReTAEAAK4DAAATAAAAW0NvbnRlbnRfVHlwZXNdLnhtbJyTzU7DMBCE&#13;&#10;70i8Q+QrStz2gBBq2gMpR0CoPIBlb5oI/8nrpu3bs0laVUUULC6JYnvmG4+d+XJvdNZBwNbZkk2L&#13;&#10;CcvASqdauynZx/o5f2AZRmGV0M5CyQ6AbLm4vZmvDx4wI7XFkjUx+kfOUTZgBBbOg6WZ2gUjIn2G&#13;&#10;DfdCfooN8Nlkcs+lsxFszGPvwRbzCmqx1TFb7Wl4TBJAI8uexoU9q2TCe91KESkp76z6RsmPhIKU&#13;&#10;wxpsWo93FIPxHwn9zHXAUfdK1YRWQfYmQnwRhmJwFZDDzFVOFr979CEN5q6uWwlFFXA1qE6ZrnnL&#13;&#10;hljIh9c0AXHZ9hGnnNwa6rhQQezoMI0uBsNEOMaDhhT4eX9j7F6XyJBOu4D/gIzCFFKk+wh8eJ7a&#13;&#10;TuH93uiF3V97VW5nA3QJx3hukm5KRbJ36E7ufPjbFl8A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BQABgAIAAAAIQDVLRgx7AQAAMIlAAAVAAAAZHJzL2NoYXJ0cy9zdHlsZTEu&#13;&#10;eG1s7FrbbuM2EP0VgR8Q2U6dOEYUIE2wQAGnG2wX2Gdaomx2KVIl6XWcr++QkmhR8i31ZeNs36Kx&#13;&#10;Q3HOmTkzHPo2VsN4iqX+Sy8YCV4yxsGgIjTVOh+GoYqnJMPqIqOxFEqk+iIWWSjSlMYkTCSeUz4J&#13;&#10;e51uL1yugsplcGsVkRMOr0iFzLBWF0JOqjUyBqt0rsIMU44CmkQIFkV3t7A9/ELVV6oZsU+MfyEp&#13;&#10;fOElQh0UWlNKGWsZSZqSWLfMqeBLY0a5kPASPLRukgcmgx+YRUi/mHfjIZtlTyIpbFf9Tse+0Zo/&#13;&#10;p2lhvqzMYW2Vu9sQNl6+y+4xIemXZxmo1wh1zTrBdyI5/A1OGy/M130/Y6zJRMjFPXh/zo6r/Fla&#13;&#10;KHkwj9BNv9dHQYzzCKUMa/gzy4FrxScowGwCiMS6ZEQwmnwCZnekp1vx4NMzqMwNeoCs+gukmPHE&#13;&#10;8AD/zQs6io0DLzXqblYz1+LK5sK9JDjIRALJhBkT8z+FcefzDyIlTQi4a20jykllK+L9ZBFexl09&#13;&#10;TCu2PHAayTGedG3INiBkH4HgdbnpCC2SGWs8wmMCsQnxcTK+mop0XcW2H/K9ytwI+fWKtCasE89N&#13;&#10;9/RgInemT+d78v3QarxLmDO9JsytINXFo5Efq7brOPGpcgw2qPJS6+2aBEyPRbKAeiOFNnUyUHn8&#13;&#10;iUqlR1jpZyyhMndRAEqkjfSkIEQgvIzmKJgK+dq0me9BKYdPUDCXRrvVPzMsCQrYHxzU7fKqf32F&#13;&#10;Am0fuoPeYIACWf9kXP8E8xiWKoQ+KB4eNDwXHKv8fqZBKHUpToUfhSKvjEBjfBaU7xaPZUuhTLPj&#13;&#10;qj2GN1ZFuOwlbHDv3UI0BdZUeX+/7unycad8ekf7L3fsPDCFrO2DtayH22qn/Y7XxNnMA7AOzgCs&#13;&#10;WeV+Ua96g/511ZFInhTN4IbkzqcQNqvK39oOwiPdgeRge8ISWsHDAbcF8KPGdwtd2+5t08s1kLZk&#13;&#10;zwOyBlsDyhFeQHUK1CIbC2jlYypjBlKl6CuJUN9QV8/Cb1SSVOLsDEO31kufIHJ9oAzmX/H4vM9k&#13;&#10;lRJw25hDYJjm/+OeUnzOEjHnv+MVwlMkiCfH1UF7Lzk2bVGzINYEY9OJY1VH9cbjuNdReTxvk6cD&#13;&#10;zAK8l6/WtRobiRS5qxMnO1xsoObYSeFGKH5z7Bje1Bzj4ebCW8cSDt5CnjTmTez8RGAdgj6wDu89&#13;&#10;gPWwhAOEOKGSbEHVk3OT3c6wMvWWm5/AXIZBF/uE/35H7hw7+440ODPdWhtQZzGT13bTe6zasyVi&#13;&#10;jg1xNZDx0/CmMu+Rhm08p3Qkfqnq4WYoPrpu4rIHuj6WBCdE/lLQukLhQ+vKyh7QsgaaZEJ4clpB&#13;&#10;sP3+MS541oxT2dLHnAl9dtcDRtGrjVumqofLx7O65qj7UQ6xFJGUqHO/att+UdXws3j8X9IidAhJ&#13;&#10;a6CpP9KV9W/m4nNsrxJqF9fmWsHaxlgR0zmXd/Imw5buawnSbj5ty7u1vHk6fJBxxE4tYfem0wfH&#13;&#10;7X31XjO2HO5eHrGaFr8ZUAv1KHQ5Rfbvmy10HmAOvndw4+jSxG8IXJ/QaAggDOqXy9v1aYWvs/yk&#13;&#10;J/Y9plRrLwzdSPG/jJr2OZ4BHe3oWgIKP3WZkY9f9Hw353B73Rain3TwdJOJgqhto4pi70Yilj+2&#13;&#10;uvsXAAD//wMAUEsDBBQABgAIAAAAIQAcFKeoAgEAAG4DAAAWAAAAZHJzL2NoYXJ0cy9jb2xvcnMx&#13;&#10;LnhtbJyTQW6DMBBFr4J8AAwkoRUK2WRdddETjAY7WLI9ke2mze1rSKGFqkjg3czXf39mJB/RV0ia&#13;&#10;3Fu4a5F8Gm1jw9esDeFace6xFQZ8ahQ68iRDimQ4SalQ8MbBh7IXXmR5wbEFF3oK+8bAHwpdhY0R&#13;&#10;kpyB4FNyl4FhdKRkJTegLEuMCG3N8I5asEQ1NcszdjpC1U8jztolN9A1A0RhQ874v1qxoO0WtP2C&#13;&#10;dljQyk6LJ72BUxAU2VnZDarfzQs1jw3KLL7Ow3+bpoi553nw9KhXKR+oeL7tqBXx48jT+P2G+MMG&#13;&#10;z9PgmcbvhvaKTUbUCs848jR+bM9QXfnzvU5fAAAA//8DAFBLAwQUAAYACAAAACEA33Jg7QkBAAAy&#13;&#10;AgAADgAAAGRycy9lMm9Eb2MueG1snJHBSsQwEIbvgu8QcnfTrrJIabuXInjyog8wJpMm0CZhkrX6&#13;&#10;9o7dRdaT0Ev4/xn48s9Me/ycJ/GBlH0Mnax3lRQYdDQ+jJ18e326e5QiFwgGphiwk1+Y5bG/vWmX&#13;&#10;1OA+ujgZJMGQkJslddKVkhqlsnY4Q97FhIGbNtIMhS2NyhAsTJ8nta+qg1oimURRY85cHc5N2a98&#13;&#10;a1GXF2szFjF1krOV9SVOWj/cs39nVdWHSqq+hWYkSM7rSxzYkGYGH/jzX9QABcSJ/AaUdkCFWbpZ&#13;&#10;1SWU3ky6AHj2/3ccrfUah6hPM4ZyXjThBIWvnJ1PWQpqvOkkPZv6Z3fqz8TXnvX1qftvAAAA//8D&#13;&#10;AFBLAwQUAAYACAAAACEA8TdmIuEAAAANAQAADwAAAGRycy9kb3ducmV2LnhtbExPTU+DQBC9m/gf&#13;&#10;NmPizS5gU5GyNH7VY01p08TbFkagsrPIbgH/veNJLy/z8mbevJeuJtOKAXvXWFIQzgIQSIUtG6oU&#13;&#10;7HfrmxiE85pK3VpCBd/oYJVdXqQ6Ke1IWxxyXwk2IZdoBbX3XSKlK2o02s1sh8Tah+2N9kz7Spa9&#13;&#10;HtnctDIKgoU0uiH+UOsOn2osPvOzUbB7fBujl00e4PthWBeH8PQVv56Uur6anpcMD0sQHif/dwG/&#13;&#10;HTg/ZBzsaM9UOtEyD8M5rypgZPlucc/DUcFtHM1BZqn83yL7AQAA//8DAFBLAwQUAAYACAAAACEA&#13;&#10;rgInwRMIAADrHgAAFQAAAGRycy9jaGFydHMvY2hhcnQxLnhtbOxZbW/bOBL+fsD9B51QYBfY84ts&#13;&#10;+RW1F4mc9IpLmqBJu8B9oyXa1oUSVZLKSxf73/cZUnJsx9l1e4tDdtF8cKghORo+nBk+Q73+8T4T&#13;&#10;3i1XOpX5xA+abd/jeSyTNF9O/A/Xp42h72nD8oQJmfOJ/8C1/+P07397HY/jFVPmqmAx96Ak1+N4&#13;&#10;4q+MKcatlo5XPGO6KQueo28hVcYMHtWylSh2B+WZaHXa7X7LKvErBewrFGQszev56pD5crFIYz6T&#13;&#10;cZnx3DgrFBfMAAG9Sgtda4uDvuo80ZilsZJaLkwzllnLKasXBWVBr7Ve1RQgJczwYNQOvVsmJn7b&#13;&#10;b5FQsHzpBDxvfLhyQiXLPOFJJFWO7dgYn8XjI2G4yqEqkrmB1RVe2UGIZ0zdlEUD5hZY5DwVqXmw&#13;&#10;y/anr6E7Wkng4b3nn8pUcT3x4yB8hCD8UgDag9aw1an2FYsNwrE2D4K7BQXtDq22tX6vNeGUCTFn&#13;&#10;8Q1hszF4PfSxnybugkGzYqHOWXFxq7z5Mpj4wgS+Z+7RSm7Qmi+xj8J0SIZWcoMWi2MAiRFVo5ag&#13;&#10;30nWY7q1pFuPAShuDIByjV4t6dWSfi3p+95KpPkNgKR/vreQ4l9OULecA9hQoMWY1AhuG/f0q9J4&#13;&#10;NX3NxnOZPFwqT0lDjuTpIj5NlTZnTJtLphA7WCki2VzgZyHk3cTnQsCfU3g0yWGAVJ99706xYuLr&#13;&#10;TyVTHNbmMcTYdaPqh8jgOSCj2Fhoc0XbZx8KkhSXiv4lfPEe1ujPGBq2Yc/cWpXa33Li50gXlDpU&#13;&#10;eoO0kcsr2/K9GzgypiD47RLs8DnTHIhgXBs+ycZaijQ5TYWwD5RLeCSU8yDsqh0jyuxcJk7W77Wh&#13;&#10;ztlbZheLhRN3a3ELKmstcL6dF1Do5555KPgCuWzi/5DlDWGcOs52OjhzHbHe6Yg1dUC3A8Y2K6gs&#13;&#10;XgpgUdxjV+qYZ2MzvZYFTTJ2vBtIi94d7W1CZBdqpl7P+9C8anon94VUBvZIL2I5S5iHNDTY0crz&#13;&#10;hJyEtmzHCrwd+9qq/QwNY91OwmcEe3BQVolLVyvKJe2OAzwne9cCaBNWwhcLHpszbQgVhLWdSbqd&#13;&#10;+3xzZjoP/oTOfIAjuT0mR6oTGSuNvKaHGRfc8CpsK6cqhDRHijPKdXA4WZLLxOM5UxExjKo9S6sE&#13;&#10;EEtBkRaPlzgxC1AJ56GxKDUOSZ64zlumHiIp5NZJCjfkiLF4nCb3W34tVcIr9Tue/lupqD45yMN3&#13;&#10;c8qXRUWaU4J+u3jHl0hGt9VhWZkSM4sBUul7viDrF9PvLpWce+Hgu3+8OnoVjvEzpCCzvRgXMWQ7&#13;&#10;GlmYCKzCuLX2HDKF8bB8l2rj8e30HIlXMeEtSi60l+YAktifJ1NBOm9t+BbWhHoqZWDq+chXaSy4&#13;&#10;fm5cpxp3DnvoLQ8b6omOlNiwZyd3q8lveKb/6RWKx6kstZdxw8Szk8Jq0k9SJttWUQ5aI+MeLJxo&#13;&#10;VgCDodGy8jLbh/Mx4Xy8gTPGrXF2BDeSCZ++4RZOux2W9lrpgXsxDJv9bbNpD91+1aD3O83uc2Nq&#13;&#10;wLudZvjcmBrXYNjs49h8/Auem1GDGoTNnTEA7xEG91CDWqHJ7+kMIFzR8koFfvBz1O0O21EUNnqz&#13;&#10;/kkjbI+ixvFJt9M4GXRmndGg2+tG0S+PFBRMaqes+D0OHm7Qz/64zNNPJX9bJZ2f6wU3ZtHxqNHt&#13;&#10;hVFjeBrO0DodDKNZpz8a9n6xZ7m12bp/vQryG5dBkrO50LQsvZJ3Z3yJtPhvvnNYoucjAgtIULTZ&#13;&#10;nEWjI2besWw7xkl+xdVe+SVXRFWf6Dku53PBr9LPm6pg4dq0JSt+ShOzcjM7wcjZ4A72wkkbnYGT&#13;&#10;svsaoUHQDjvtsB/u6egFvd7QduBFmxkaMXRkacOzenTMwPGWhJlUKRZkKy5nRZbm5+ye3kcIPw5M&#13;&#10;7HGxtXJ2fymr6mjuDIQHnmYGtJqKTIq2iV8FIRimLAHeGXg3TypOG48z9l+prtP45hyVkVNu2ard&#13;&#10;IZjyfKfBJGz82oIcjnEtnRl7uZEHFj7qdVAVxES6F+CaaGYFjNH5EoRbLMGGY3Dvr+G9QU1wQbo2&#13;&#10;eO+wFtOp9DzvtQWnO7u+mLI16tRhSfwLqUNGX1mGbHLrr9mGF15+HMzYcBLiakMfVdwIeeAx3Ks+&#13;&#10;XoUeEbr/cFW5Pj25OLJVI2jcXBzBs52MvNuGFqSozTSvUlngajYcIfK8FCY9uxWIrY1gRy5YpxUk&#13;&#10;0T35ZdO+jbTxB+WXimfadPFGpQmVqC7nV2WQyP/Y+HbBuEU5DwtSIPXUyjX7dvXcvmuERg+lO/5e&#13;&#10;UhTDLb7uNuEvHsZq370APIYuD17tVPt7x+69Q/j+GIU83XzuaDggaTiHguv9v+8Lvnntn+fu6wA/&#13;&#10;enpd8JIZHQXc/3Tb9Y06/QW99yl12iyhLK3aT51s1zE3d5xXdGnuHqpiaM179pYXh7DVJ6Tit69o&#13;&#10;kc83L+So/THVF7moituK4SWpLo5xk3yjjypKiGrT0by6WN4s+Xv949FJFKDKHvZQ8gfhsDFqB6eN&#13;&#10;wXA2bLc7g8Egam+W/AofXb6w6B+02t3Nul916eMbm8FQ3CpeFPb7XtBH/YnveuiD/B070nYRG+S1&#13;&#10;VXXvnQpwsLqtKwF3AzADc9X04QVl7A6Dre8w6w3confr8sxNwscru+9PbhNfCM/cvb+39ON3PhE5&#13;&#10;/6sY88HHgQWavnmKGXbCU7iynfjqbeLuoqjg+FDQt9VtsLE56zl2lx6/UU9/BQAA//8DAFBLAwQU&#13;&#10;AAYACAAAACEAqxbNRrkAAAAiAQAAGQAAAGRycy9fcmVscy9lMm9Eb2MueG1sLnJlbHOEj80KwjAQ&#13;&#10;hO+C7xD2btN6EJEmvYjQq9QHWNLtD7ZJyEaxb2/Qi4LgcXaYb3bK6jFP4k6BR2cVFFkOgqxx7Wh7&#13;&#10;BZfmtNmD4Ii2xclZUrAQQ6XXq/JME8YU4mH0LBLFsoIhRn+Qks1AM3LmPNnkdC7MGJMMvfRortiT&#13;&#10;3Ob5ToZPBugvpqhbBaFuCxDN4lPzf7brutHQ0ZnbTDb+qJBmwBATEENPUcFL8vtaZOlTkLqUX8v0&#13;&#10;EwAA//8DAFBLAwQUAAYACAAAACEAG8jRXFYBAAAXAwAAIAAAAGRycy9jaGFydHMvX3JlbHMvY2hh&#13;&#10;cnQxLnhtbC5yZWxzrFLbSsNAEH0X/Iew4KOZJIoUaVqkKvRBCtp+wHYzuehews7Wpn/v1FJspLUv&#13;&#10;PuwsO8Oec4ZzhuPO6OgTPTXO5iKNExGhVa5obJWLxfz5eiAiCtIWUjuLudggifHo8mL4iloG/kR1&#13;&#10;01LEKJZyUYfQ3gOQqtFIil2Lliel80YGfvoKWqk+ZIWQJckd+EMMMephRtMiF35a3IhovmmZ+Ty2&#13;&#10;K8tG4aNTK4M2HKGAwLpwxuv6pkAGlr7CkIs43k368zRm7QKOy8pOyDKN8o5cGWLlDOwUsZI07S8L&#13;&#10;qpY+TJx2/i1s9IEWte3Rn9zpf3D/oqWtij9Zb0+wHjH5vBFO42z5jir8mFA2Gjk7AAviOAJJs5bs&#13;&#10;l4W9oQTpAK+ypGw8Bb69W9kCJrVsA/okgwetuWtxzXVSc8n4tN4tNRqKO03dnuzFFRyop47/Wflt&#13;&#10;MfTiPPoCAAD//wMAUEsDBBQABgAIAAAAIQAoR9X0uQYAAGMfAAAcAAAAZHJzL3RoZW1lL3RoZW1l&#13;&#10;T3ZlcnJpZGUxLnhtbOxZS28bNxC+F+h/WOy9sWTrERuRA+sVN7FsI1JS5EhrqV1G3KVAUnZ0K5JT&#13;&#10;LwUKpEUPDdBbD0XRAA3QoJf+GAMO2vRHdMhd7ZISFT/gAkFhCzB2ud8MP84MZ2a5d+4+i6l3jLkg&#13;&#10;LGn45Vsl38PJkAUkCRv+o0H3s9u+JyRKAkRZghv+DAv/7vann9xBWzLCMT4AWU4C7IGeRGyhhh9J&#13;&#10;OdlaWxNDeIzELTbBCTwbMR4jCbc8XAs4OgH9MV1bL5VqazEiib8NCoeU95UU9hIUw1wHoxEZYv0o&#13;&#10;GJcVQsxEi3LvGNGGDyoCdjLAz6TvUSQkPGj4Jf3nr23fWUNbmRCVK2QNua7+y+QygWC8rufk4VE+&#13;&#10;aaVSrdR2cv0aQOUyrlPv1Dq1XJ8GoOEQJxkXW2d9vVXJsAYovXTobtfbG2ULb+jfWOK8U1U/C69B&#13;&#10;qf7KEr7bbYEVLbwGpfjqEr7a3Gy2bf0alOJrS/h6aaddqVv6NSiiJBkvoUvV2kZrvtocMmJ01wnf&#13;&#10;rFa69fVMeYGCaMijS00xYolcFWsxesp4FwAKSJEkiSdnEzxCQ4jJFqLkiBNvj4QRBN4EJUzAcGm9&#13;&#10;1C1twH/1q+gr7VG0hZEhrXgBE7E0pPh4YsjJRDb8+6DVNyBnb9+ePn9z+vz30xcvTp//ms2tVVly&#13;&#10;uygJTbn3P33zz6svvb9/+/H9y2/TqRfxwsS/++Wrd3/8+SH1sOLCFGffvX735vXZ91//9fNLh/Yd&#13;&#10;jo5M+IDEWHj7+MR7yGJYoIM/PuKXkxhEiJgSO0koUILULA79HRlZ6P0ZosiBa2Lbjo85pBoX8N70&#13;&#10;qUW4H/GpJA6ND6LYAvYYo03GnVZ4oOYyzDyYJqF7cj41cQ8ROnbN3UKJ5eXOdAI5lrhUtiJs0Tyk&#13;&#10;KJEoxAmWnnrGxhg7VveEEMuuPTLkTLCR9J4Qr4mI0yQDcmRFUyG0S2Lwy8xFEPxt2ab32Gsy6lp1&#13;&#10;Gx/bSNgbiDrIDzC1zHgPTSWKXSoHKKamwfeQjFwk+zM+NHEdIcHTIabM6wRYCJfMAYf1Gk5/AGnG&#13;&#10;7fYencU2kksyduncQ4yZyDYbtyIUT1zYPkkiE/u5GEOIIu+QSRe8x+wdou7BDyhZ6e7HBFvuPj8b&#13;&#10;PIIMa1IqAkQ9mXKHL+9hZsVvf0ZHCLtSzQ6PrRS7w4kzOprT0ArtPYwpOkEBxt6jzx0Mmmxi2bwg&#13;&#10;fT+CrLKLXYF1H9mxqu4TLLCnm5vlPLlHhBWyfRyyFXx6s4XEM0NJjPgqzfvgddPmHSh1sSsADuhw&#13;&#10;bAL3CbR3EC9OoxwI0GEE90qthxGyCpi6F+54nXHLfxfZY7Avn1o0LrAvQQZfWgYSuynzQdsMELUm&#13;&#10;KAJmgKDLcKVbELHcX4io4qrFpk65kb1pCzdAd2Q1PTFJzu2AFnqf6n/X+0CHcfbDK8dmu55+x63Y&#13;&#10;SlaX7HRWJZPdhf5mFW6xq2kxHpCPv6lpo2lyiKGOLGesm57mpqfx//c9zar9fNPJrOo3bjoZHzqM&#13;&#10;m04mO1y5nk6maF6gr1EHHulBjz72iVee+owIpX05o3hP6IMfAe8zQRcGlZw+zMT5KeAkgktV5mAC&#13;&#10;CxdypGU8zuQXREb9CE3gdKjsKyWhyFSHwpswAYdGetipW+HpNO6xID3sLJfVwWZaWQWSxXipmo/D&#13;&#10;QZVM0bV6cYCXq9dsQ5EySQko2cuQMCazSWw4SNTng8pI+lgXjOYgoVd2LSw2HSxuK/VzVy2xAGq5&#13;&#10;V+CF24PX9IZfrYAICMF5HDTngfJT6uq5d7UJr9PTq4xpRQA02PMIKDy9qbiuXJ5a3YU9bZEwws0m&#13;&#10;oS2jGzwRwWtwFp1q9CI0LuvrzcKlFj1lCj0fhFZBo377Qyyu6muQW8wNNDEzBU28k4Zf26hCyAzR&#13;&#10;pOGP4NAYLuMJxI5Q71yIhvBxZSh5uuGvklkmXMg2ElFqcJ100mwQE4m5R0nc8NXyczfQROcQza28&#13;&#10;DgnhoyW3CWnlYyMHTredjEcjPJSm240RZen0FjJ8miucT7X41cFKkk3B3f0oOPGO6JQ/RBBi1XpZ&#13;&#10;GTAgAr4dlFNrBgQ+huWJrIi/hcKUpV3za5SOoXQc0UmEsopiJvMUrlN5Tkff5TYw7rI1g0ENk2SF&#13;&#10;8ChUBdY0qlVN86qRclhZdc8XUpYzkmZRM62soqqmO4tZM8zLwIItr1bkDVZzE0NOMyt8WqQXU+7m&#13;&#10;PNct9Al5lQCD5/ZzVN0LlH6DWjGZRU0xXk7DKmdno3btmC/wHGoXKRJG1q/N1S7YLa8Rzulg8EqV&#13;&#10;H+QWoxaGRvO+Ulva+jC+/S8AAAD//wMAUEsBAi0AFAAGAAgAAAAhAIBF9F5MAQAArgMAABMAAAAA&#13;&#10;AAAAAAAAAAAAAAAAAFtDb250ZW50X1R5cGVzXS54bWxQSwECLQAUAAYACAAAACEAOP0h/9YAAACU&#13;&#10;AQAACwAAAAAAAAAAAAAAAAB9AQAAX3JlbHMvLnJlbHNQSwECLQAUAAYACAAAACEA1S0YMewEAADC&#13;&#10;JQAAFQAAAAAAAAAAAAAAAAB8AgAAZHJzL2NoYXJ0cy9zdHlsZTEueG1sUEsBAi0AFAAGAAgAAAAh&#13;&#10;ABwUp6gCAQAAbgMAABYAAAAAAAAAAAAAAAAAmwcAAGRycy9jaGFydHMvY29sb3JzMS54bWxQSwEC&#13;&#10;LQAUAAYACAAAACEA33Jg7QkBAAAyAgAADgAAAAAAAAAAAAAAAADRCAAAZHJzL2Uyb0RvYy54bWxQ&#13;&#10;SwECLQAUAAYACAAAACEA8TdmIuEAAAANAQAADwAAAAAAAAAAAAAAAAAGCgAAZHJzL2Rvd25yZXYu&#13;&#10;eG1sUEsBAi0AFAAGAAgAAAAhAK4CJ8ETCAAA6x4AABUAAAAAAAAAAAAAAAAAFAsAAGRycy9jaGFy&#13;&#10;dHMvY2hhcnQxLnhtbFBLAQItABQABgAIAAAAIQCrFs1GuQAAACIBAAAZAAAAAAAAAAAAAAAAAFoT&#13;&#10;AABkcnMvX3JlbHMvZTJvRG9jLnhtbC5yZWxzUEsBAi0AFAAGAAgAAAAhABvI0VxWAQAAFwMAACAA&#13;&#10;AAAAAAAAAAAAAAAAShQAAGRycy9jaGFydHMvX3JlbHMvY2hhcnQxLnhtbC5yZWxzUEsBAi0AFAAG&#13;&#10;AAgAAAAhAChH1fS5BgAAYx8AABwAAAAAAAAAAAAAAAAA3hUAAGRycy90aGVtZS90aGVtZU92ZXJy&#13;&#10;aWRlMS54bWxQSwUGAAAAAAoACgCcAgAA0RwAAAAA&#13;&#10;">
            <v:imagedata r:id="rId48" o:title=""/>
            <o:lock v:ext="edit" aspectratio="f"/>
            <w10:wrap type="topAndBottom"/>
          </v:shape>
        </w:pict>
      </w:r>
    </w:p>
    <w:p w:rsidR="00E71786" w:rsidRDefault="00E71786" w:rsidP="00E71786">
      <w:r>
        <w:tab/>
      </w:r>
    </w:p>
    <w:p w:rsidR="007262C7" w:rsidRDefault="00E71786" w:rsidP="007262C7">
      <w:r>
        <w:tab/>
        <w:t>b.</w:t>
      </w:r>
      <w:r>
        <w:tab/>
      </w:r>
      <w:r w:rsidR="007262C7">
        <w:t>34.9</w:t>
      </w:r>
      <w:r>
        <w:t>%, found by (</w:t>
      </w:r>
      <w:r w:rsidR="007262C7">
        <w:t>84.6</w:t>
      </w:r>
      <w:r w:rsidR="00011C9D">
        <w:t xml:space="preserve"> + </w:t>
      </w:r>
      <w:r w:rsidR="007262C7">
        <w:t>62.3</w:t>
      </w:r>
      <w:r w:rsidR="00011C9D">
        <w:t>)/</w:t>
      </w:r>
      <w:r w:rsidR="007262C7">
        <w:t>420.9</w:t>
      </w:r>
      <w:r w:rsidR="00011C9D">
        <w:t xml:space="preserve"> </w:t>
      </w:r>
    </w:p>
    <w:p w:rsidR="00E71786" w:rsidRDefault="00E71786" w:rsidP="007262C7">
      <w:r>
        <w:tab/>
        <w:t xml:space="preserve">c. </w:t>
      </w:r>
      <w:r>
        <w:tab/>
      </w:r>
      <w:r w:rsidR="007262C7">
        <w:t>69.3</w:t>
      </w:r>
      <w:r w:rsidR="00011C9D">
        <w:t>%</w:t>
      </w:r>
      <w:r>
        <w:t xml:space="preserve"> found by (</w:t>
      </w:r>
      <w:r w:rsidR="007262C7">
        <w:t>84.6 + 62.3</w:t>
      </w:r>
      <w:r w:rsidR="00011C9D">
        <w:t xml:space="preserve">)/ </w:t>
      </w:r>
      <w:r>
        <w:t>(</w:t>
      </w:r>
      <w:r w:rsidR="007262C7">
        <w:t>84.6 + 62.3 + 32.4 + 18.6 + 14.1</w:t>
      </w:r>
      <w:r w:rsidR="00011C9D">
        <w:t>)</w:t>
      </w:r>
      <w:r>
        <w:t>)</w:t>
      </w:r>
      <w:r w:rsidR="0017447C">
        <w:t xml:space="preserve"> </w:t>
      </w:r>
      <w:r w:rsidR="0017447C">
        <w:rPr>
          <w:b/>
        </w:rPr>
        <w:t>(LO2-2)</w:t>
      </w:r>
    </w:p>
    <w:bookmarkEnd w:id="1"/>
    <w:bookmarkEnd w:id="2"/>
    <w:p w:rsidR="00E71786" w:rsidRDefault="00E71786" w:rsidP="00E71786">
      <w:pPr>
        <w:keepNext/>
        <w:tabs>
          <w:tab w:val="left" w:pos="720"/>
          <w:tab w:val="left" w:pos="1440"/>
          <w:tab w:val="left" w:pos="2160"/>
          <w:tab w:val="right" w:pos="2970"/>
          <w:tab w:val="right" w:pos="3870"/>
        </w:tabs>
      </w:pPr>
    </w:p>
    <w:p w:rsidR="00E71786" w:rsidRDefault="00E71786" w:rsidP="008D290A">
      <w:pPr>
        <w:keepNext/>
        <w:ind w:left="720" w:hanging="720"/>
      </w:pPr>
      <w:r w:rsidRPr="002D6E7B">
        <w:t>48.</w:t>
      </w:r>
      <w:r w:rsidRPr="002D6E7B">
        <w:tab/>
        <w:t xml:space="preserve">There are 50 </w:t>
      </w:r>
      <w:r w:rsidR="00CA4940" w:rsidRPr="002D6E7B">
        <w:t>observations,</w:t>
      </w:r>
      <w:r w:rsidRPr="002D6E7B">
        <w:t xml:space="preserve"> so the recommended number of classes is 6.  However, there are several states that have many more farms than the others, so it may be useful to have an </w:t>
      </w:r>
      <w:r w:rsidR="008D290A" w:rsidRPr="002D6E7B">
        <w:t>open-ended</w:t>
      </w:r>
      <w:r w:rsidRPr="002D6E7B">
        <w:t xml:space="preserve"> class.  One possible frequency distribution is.</w:t>
      </w:r>
    </w:p>
    <w:p w:rsidR="008D290A" w:rsidRDefault="008D290A" w:rsidP="00E71786">
      <w:pPr>
        <w:keepNext/>
        <w:ind w:left="1440" w:hanging="720"/>
      </w:pPr>
    </w:p>
    <w:p w:rsidR="008D290A" w:rsidRPr="002D6E7B" w:rsidRDefault="00093257" w:rsidP="00E71786">
      <w:pPr>
        <w:keepNext/>
        <w:ind w:left="1440" w:hanging="720"/>
      </w:pPr>
      <w:r>
        <w:rPr>
          <w:noProof/>
        </w:rPr>
        <w:object w:dxaOrig="2840" w:dyaOrig="2460">
          <v:shape id="_x0000_i1034" type="#_x0000_t75" alt="" style="width:141.5pt;height:123.05pt;mso-width-percent:0;mso-height-percent:0;mso-width-percent:0;mso-height-percent:0" o:ole="">
            <v:imagedata r:id="rId49" o:title=""/>
          </v:shape>
          <o:OLEObject Type="Embed" ProgID="Excel.Sheet.12" ShapeID="_x0000_i1034" DrawAspect="Content" ObjectID="_1620116608" r:id="rId50"/>
        </w:object>
      </w:r>
    </w:p>
    <w:p w:rsidR="00E71786" w:rsidRPr="002D6E7B" w:rsidRDefault="00E71786" w:rsidP="008D290A">
      <w:pPr>
        <w:keepNext/>
      </w:pPr>
      <w:r w:rsidRPr="002D6E7B">
        <w:tab/>
      </w:r>
    </w:p>
    <w:p w:rsidR="00E71786" w:rsidRPr="002D6E7B" w:rsidRDefault="00E71786" w:rsidP="00E71786">
      <w:r w:rsidRPr="002D6E7B">
        <w:tab/>
        <w:t>Twenty-</w:t>
      </w:r>
      <w:r w:rsidR="008D290A">
        <w:t>eight</w:t>
      </w:r>
      <w:r w:rsidRPr="002D6E7B">
        <w:t xml:space="preserve"> of the 50 state</w:t>
      </w:r>
      <w:r w:rsidR="001D3241">
        <w:t>s, or 56</w:t>
      </w:r>
      <w:r w:rsidRPr="002D6E7B">
        <w:t xml:space="preserve"> percent, have fewer t</w:t>
      </w:r>
      <w:r w:rsidR="001D3241">
        <w:t xml:space="preserve">han 40,000 farms.  There </w:t>
      </w:r>
      <w:r w:rsidR="008D290A">
        <w:t>is</w:t>
      </w:r>
      <w:r w:rsidR="001D3241">
        <w:t xml:space="preserve"> one state</w:t>
      </w:r>
      <w:r w:rsidR="001D3241">
        <w:tab/>
        <w:t>that has</w:t>
      </w:r>
      <w:r w:rsidRPr="002D6E7B">
        <w:t xml:space="preserve"> more than 100,000 farms.</w:t>
      </w:r>
      <w:r w:rsidR="0017447C">
        <w:t xml:space="preserve">  </w:t>
      </w:r>
      <w:r w:rsidR="0017447C">
        <w:rPr>
          <w:b/>
        </w:rPr>
        <w:t>(LO2-3)</w:t>
      </w:r>
    </w:p>
    <w:p w:rsidR="000818F0" w:rsidRDefault="000818F0">
      <w:pPr>
        <w:pStyle w:val="TableBody"/>
        <w:ind w:left="720" w:hanging="720"/>
      </w:pPr>
    </w:p>
    <w:p w:rsidR="000818F0" w:rsidRDefault="000818F0">
      <w:pPr>
        <w:pStyle w:val="TableBody"/>
        <w:ind w:left="720" w:hanging="720"/>
      </w:pPr>
    </w:p>
    <w:p w:rsidR="000818F0" w:rsidRDefault="000818F0">
      <w:pPr>
        <w:pStyle w:val="TableBody"/>
        <w:ind w:left="720" w:hanging="720"/>
      </w:pPr>
    </w:p>
    <w:p w:rsidR="000818F0" w:rsidRDefault="000818F0">
      <w:pPr>
        <w:pStyle w:val="TableBody"/>
        <w:ind w:left="720" w:hanging="720"/>
      </w:pPr>
    </w:p>
    <w:p w:rsidR="006D62FA" w:rsidRDefault="006D62FA">
      <w:pPr>
        <w:pStyle w:val="TableBody"/>
        <w:ind w:left="720" w:hanging="720"/>
      </w:pPr>
      <w:r>
        <w:t>4</w:t>
      </w:r>
      <w:r w:rsidR="00F11AFE">
        <w:t>9</w:t>
      </w:r>
      <w:r>
        <w:t>.</w:t>
      </w:r>
      <w:r>
        <w:tab/>
      </w:r>
    </w:p>
    <w:p w:rsidR="006D62FA" w:rsidRDefault="006D62FA">
      <w:pPr>
        <w:pStyle w:val="TableBody"/>
        <w:ind w:left="720" w:hanging="720"/>
      </w:pPr>
      <w:r>
        <w:tab/>
      </w:r>
      <w:r w:rsidR="00093257">
        <w:rPr>
          <w:noProof/>
        </w:rPr>
        <w:object w:dxaOrig="4935" w:dyaOrig="3855">
          <v:shape id="_x0000_i1033" type="#_x0000_t75" alt="" style="width:247pt;height:193.4pt;mso-width-percent:0;mso-height-percent:0;mso-width-percent:0;mso-height-percent:0" o:ole="">
            <v:imagedata r:id="rId51" o:title=""/>
          </v:shape>
          <o:OLEObject Type="Embed" ProgID="Excel.Sheet.8" ShapeID="_x0000_i1033" DrawAspect="Content" ObjectID="_1620116609" r:id="rId52">
            <o:FieldCodes>\s</o:FieldCodes>
          </o:OLEObject>
        </w:object>
      </w:r>
    </w:p>
    <w:p w:rsidR="006D62FA" w:rsidRDefault="006D62FA">
      <w:pPr>
        <w:pStyle w:val="TableBody"/>
        <w:ind w:left="720" w:hanging="720"/>
      </w:pPr>
      <w:r>
        <w:tab/>
        <w:t>Brown, yellow, and red make up almost 75 percent of the candies. The other 25 percent is composed of blue, orange, and green.</w:t>
      </w:r>
      <w:r w:rsidR="004C771B">
        <w:t xml:space="preserve"> </w:t>
      </w:r>
      <w:r w:rsidR="0017447C">
        <w:rPr>
          <w:b/>
        </w:rPr>
        <w:t>(LO2-2)</w:t>
      </w:r>
    </w:p>
    <w:p w:rsidR="006D62FA" w:rsidRDefault="006D62FA">
      <w:pPr>
        <w:pStyle w:val="TableBody"/>
        <w:ind w:left="720" w:hanging="720"/>
      </w:pPr>
    </w:p>
    <w:p w:rsidR="001D1A18" w:rsidRDefault="001D1A18">
      <w:pPr>
        <w:pStyle w:val="TableBody"/>
        <w:ind w:left="720" w:hanging="720"/>
      </w:pPr>
    </w:p>
    <w:p w:rsidR="00E71786" w:rsidRPr="00BC6F2D" w:rsidRDefault="00F11AFE" w:rsidP="00E71786">
      <w:r>
        <w:t>50</w:t>
      </w:r>
      <w:r w:rsidR="00490102">
        <w:t>.</w:t>
      </w:r>
      <w:r w:rsidR="00490102">
        <w:tab/>
      </w:r>
      <w:r w:rsidR="00E71786" w:rsidRPr="00BC6F2D">
        <w:t>a.</w:t>
      </w:r>
      <w:r w:rsidR="00E71786" w:rsidRPr="00BC6F2D">
        <w:tab/>
      </w:r>
    </w:p>
    <w:p w:rsidR="00E71786" w:rsidRPr="00BC6F2D" w:rsidRDefault="00E71786" w:rsidP="00E71786"/>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29"/>
        <w:gridCol w:w="2227"/>
      </w:tblGrid>
      <w:tr w:rsidR="00E71786" w:rsidRPr="00BC6F2D" w:rsidTr="00DD4F12">
        <w:tc>
          <w:tcPr>
            <w:tcW w:w="0" w:type="auto"/>
            <w:vAlign w:val="center"/>
          </w:tcPr>
          <w:p w:rsidR="00E71786" w:rsidRPr="00BC6F2D" w:rsidRDefault="00E71786" w:rsidP="00DD4F12">
            <w:pPr>
              <w:jc w:val="center"/>
            </w:pPr>
            <w:r w:rsidRPr="00BC6F2D">
              <w:t>Class</w:t>
            </w:r>
          </w:p>
        </w:tc>
        <w:tc>
          <w:tcPr>
            <w:tcW w:w="0" w:type="auto"/>
            <w:vAlign w:val="center"/>
          </w:tcPr>
          <w:p w:rsidR="00E71786" w:rsidRPr="00BC6F2D" w:rsidRDefault="00E71786" w:rsidP="00DD4F12">
            <w:pPr>
              <w:jc w:val="center"/>
            </w:pPr>
            <w:r w:rsidRPr="00BC6F2D">
              <w:t>Cumulative Frequency</w:t>
            </w:r>
          </w:p>
        </w:tc>
      </w:tr>
      <w:tr w:rsidR="00E71786" w:rsidRPr="00BC6F2D" w:rsidTr="00DD4F12">
        <w:tc>
          <w:tcPr>
            <w:tcW w:w="0" w:type="auto"/>
            <w:vAlign w:val="center"/>
          </w:tcPr>
          <w:p w:rsidR="00E71786" w:rsidRPr="00BC6F2D" w:rsidRDefault="00E71786" w:rsidP="00DD4F12">
            <w:pPr>
              <w:jc w:val="center"/>
            </w:pPr>
            <w:r w:rsidRPr="00BC6F2D">
              <w:t>Less than 15</w:t>
            </w:r>
          </w:p>
        </w:tc>
        <w:tc>
          <w:tcPr>
            <w:tcW w:w="0" w:type="auto"/>
            <w:vAlign w:val="center"/>
          </w:tcPr>
          <w:p w:rsidR="00E71786" w:rsidRPr="00BC6F2D" w:rsidRDefault="00E71786" w:rsidP="00DD4F12">
            <w:pPr>
              <w:jc w:val="center"/>
            </w:pPr>
            <w:r w:rsidRPr="00BC6F2D">
              <w:t>1</w:t>
            </w:r>
          </w:p>
        </w:tc>
      </w:tr>
      <w:tr w:rsidR="00E71786" w:rsidRPr="00BC6F2D" w:rsidTr="00DD4F12">
        <w:tc>
          <w:tcPr>
            <w:tcW w:w="0" w:type="auto"/>
            <w:vAlign w:val="center"/>
          </w:tcPr>
          <w:p w:rsidR="00E71786" w:rsidRPr="00BC6F2D" w:rsidRDefault="00E71786" w:rsidP="00DD4F12">
            <w:pPr>
              <w:jc w:val="center"/>
            </w:pPr>
            <w:r w:rsidRPr="00BC6F2D">
              <w:t>Less than 30</w:t>
            </w:r>
          </w:p>
        </w:tc>
        <w:tc>
          <w:tcPr>
            <w:tcW w:w="0" w:type="auto"/>
            <w:vAlign w:val="center"/>
          </w:tcPr>
          <w:p w:rsidR="00E71786" w:rsidRPr="00BC6F2D" w:rsidRDefault="00E71786" w:rsidP="00DD4F12">
            <w:pPr>
              <w:jc w:val="center"/>
            </w:pPr>
            <w:r w:rsidRPr="00BC6F2D">
              <w:t>6</w:t>
            </w:r>
          </w:p>
        </w:tc>
      </w:tr>
      <w:tr w:rsidR="00E71786" w:rsidRPr="00BC6F2D" w:rsidTr="00DD4F12">
        <w:tc>
          <w:tcPr>
            <w:tcW w:w="0" w:type="auto"/>
            <w:vAlign w:val="center"/>
          </w:tcPr>
          <w:p w:rsidR="00E71786" w:rsidRPr="00BC6F2D" w:rsidRDefault="00E71786" w:rsidP="00DD4F12">
            <w:pPr>
              <w:jc w:val="center"/>
            </w:pPr>
            <w:r w:rsidRPr="00BC6F2D">
              <w:t>Less than 45</w:t>
            </w:r>
          </w:p>
        </w:tc>
        <w:tc>
          <w:tcPr>
            <w:tcW w:w="0" w:type="auto"/>
            <w:vAlign w:val="center"/>
          </w:tcPr>
          <w:p w:rsidR="00E71786" w:rsidRPr="00BC6F2D" w:rsidRDefault="00E71786" w:rsidP="00DD4F12">
            <w:pPr>
              <w:jc w:val="center"/>
            </w:pPr>
            <w:r w:rsidRPr="00BC6F2D">
              <w:t>15</w:t>
            </w:r>
          </w:p>
        </w:tc>
      </w:tr>
      <w:tr w:rsidR="00E71786" w:rsidRPr="00BC6F2D" w:rsidTr="00DD4F12">
        <w:tc>
          <w:tcPr>
            <w:tcW w:w="0" w:type="auto"/>
            <w:vAlign w:val="center"/>
          </w:tcPr>
          <w:p w:rsidR="00E71786" w:rsidRPr="00BC6F2D" w:rsidRDefault="00E71786" w:rsidP="00DD4F12">
            <w:pPr>
              <w:jc w:val="center"/>
            </w:pPr>
            <w:r w:rsidRPr="00BC6F2D">
              <w:t>Less than 60</w:t>
            </w:r>
          </w:p>
        </w:tc>
        <w:tc>
          <w:tcPr>
            <w:tcW w:w="0" w:type="auto"/>
            <w:vAlign w:val="center"/>
          </w:tcPr>
          <w:p w:rsidR="00E71786" w:rsidRPr="00BC6F2D" w:rsidRDefault="00E71786" w:rsidP="00DD4F12">
            <w:pPr>
              <w:jc w:val="center"/>
            </w:pPr>
            <w:r w:rsidRPr="00BC6F2D">
              <w:t>26</w:t>
            </w:r>
          </w:p>
        </w:tc>
      </w:tr>
      <w:tr w:rsidR="00E71786" w:rsidRPr="00BC6F2D" w:rsidTr="00DD4F12">
        <w:tc>
          <w:tcPr>
            <w:tcW w:w="0" w:type="auto"/>
            <w:vAlign w:val="center"/>
          </w:tcPr>
          <w:p w:rsidR="00E71786" w:rsidRPr="00BC6F2D" w:rsidRDefault="00E71786" w:rsidP="00DD4F12">
            <w:pPr>
              <w:jc w:val="center"/>
            </w:pPr>
            <w:r w:rsidRPr="00BC6F2D">
              <w:t>Less than 75</w:t>
            </w:r>
          </w:p>
        </w:tc>
        <w:tc>
          <w:tcPr>
            <w:tcW w:w="0" w:type="auto"/>
            <w:vAlign w:val="center"/>
          </w:tcPr>
          <w:p w:rsidR="00E71786" w:rsidRPr="00BC6F2D" w:rsidRDefault="00E71786" w:rsidP="00DD4F12">
            <w:pPr>
              <w:jc w:val="center"/>
            </w:pPr>
            <w:r w:rsidRPr="00BC6F2D">
              <w:t>30</w:t>
            </w:r>
          </w:p>
        </w:tc>
      </w:tr>
    </w:tbl>
    <w:p w:rsidR="00523B24" w:rsidRDefault="00523B24" w:rsidP="00E71786"/>
    <w:p w:rsidR="00523B24" w:rsidRDefault="00523B24" w:rsidP="00523B24">
      <w:r>
        <w:tab/>
        <w:t>b.</w:t>
      </w:r>
      <w:r>
        <w:tab/>
      </w:r>
    </w:p>
    <w:p w:rsidR="00523B24" w:rsidRDefault="00093257" w:rsidP="00523B24">
      <w:pPr>
        <w:ind w:left="720"/>
      </w:pPr>
      <w:r>
        <w:rPr>
          <w:noProof/>
        </w:rPr>
        <w:object w:dxaOrig="8640" w:dyaOrig="5760">
          <v:shape id="_x0000_i1032" type="#_x0000_t75" alt="" style="width:264.55pt;height:176.65pt;mso-width-percent:0;mso-height-percent:0;mso-width-percent:0;mso-height-percent:0" o:ole="">
            <v:imagedata r:id="rId53" o:title=""/>
          </v:shape>
          <o:OLEObject Type="Embed" ProgID="MtbGraph.Document.15" ShapeID="_x0000_i1032" DrawAspect="Content" ObjectID="_1620116610" r:id="rId54"/>
        </w:object>
      </w:r>
    </w:p>
    <w:p w:rsidR="00523B24" w:rsidRDefault="00523B24" w:rsidP="00523B24"/>
    <w:p w:rsidR="00523B24" w:rsidRDefault="00523B24" w:rsidP="00523B24">
      <w:r>
        <w:tab/>
        <w:t>c.</w:t>
      </w:r>
      <w:r>
        <w:tab/>
        <w:t>6 days saw fewer than 30.</w:t>
      </w:r>
    </w:p>
    <w:p w:rsidR="00523B24" w:rsidRDefault="00523B24" w:rsidP="00523B24">
      <w:r>
        <w:tab/>
        <w:t>d.</w:t>
      </w:r>
      <w:r>
        <w:tab/>
        <w:t>The highest 80 percent of the days had at least 30 families.</w:t>
      </w:r>
      <w:r w:rsidR="004C771B">
        <w:t xml:space="preserve"> </w:t>
      </w:r>
      <w:r w:rsidR="004C771B">
        <w:rPr>
          <w:b/>
        </w:rPr>
        <w:t>(LO</w:t>
      </w:r>
      <w:r w:rsidR="0017447C">
        <w:rPr>
          <w:b/>
        </w:rPr>
        <w:t>2-3</w:t>
      </w:r>
      <w:r w:rsidR="004C771B">
        <w:rPr>
          <w:b/>
        </w:rPr>
        <w:t>)</w:t>
      </w:r>
    </w:p>
    <w:p w:rsidR="00490102" w:rsidRDefault="00490102" w:rsidP="001D1A18">
      <w:pPr>
        <w:pStyle w:val="TableBody"/>
        <w:ind w:left="720" w:hanging="720"/>
      </w:pPr>
    </w:p>
    <w:p w:rsidR="005C3250" w:rsidRDefault="005C3250" w:rsidP="005C3250">
      <w:pPr>
        <w:pStyle w:val="TableBody"/>
      </w:pPr>
    </w:p>
    <w:p w:rsidR="00D04161" w:rsidRDefault="00D04161" w:rsidP="00D04161">
      <w:pPr>
        <w:ind w:left="1440" w:hanging="864"/>
      </w:pPr>
      <w:r>
        <w:t>51.</w:t>
      </w:r>
      <w:r>
        <w:tab/>
        <w:t xml:space="preserve">There are many choices and possibilities here.  For </w:t>
      </w:r>
      <w:proofErr w:type="gramStart"/>
      <w:r>
        <w:t>example</w:t>
      </w:r>
      <w:proofErr w:type="gramEnd"/>
      <w:r>
        <w:t xml:space="preserve"> you could choose to start the first class at 160,000 rather than 120,000.  The choice is yours!</w:t>
      </w:r>
    </w:p>
    <w:p w:rsidR="00D04161" w:rsidRDefault="00D04161" w:rsidP="005C3250"/>
    <w:p w:rsidR="00D04161" w:rsidRDefault="00D04161" w:rsidP="005C3250"/>
    <w:p w:rsidR="005C3250" w:rsidRDefault="00D04161" w:rsidP="005C3250">
      <w:r>
        <w:tab/>
      </w:r>
      <w:r>
        <w:tab/>
      </w:r>
      <w:proofErr w:type="spellStart"/>
      <w:r w:rsidR="005C3250">
        <w:t>i</w:t>
      </w:r>
      <w:proofErr w:type="spellEnd"/>
      <w:r w:rsidR="005C3250">
        <w:t>&gt;= (919,480-167,962)/7 = 107,360.  Use intervals of 120,000</w:t>
      </w:r>
    </w:p>
    <w:p w:rsidR="005C3250" w:rsidRDefault="005C3250" w:rsidP="005C3250"/>
    <w:p w:rsidR="005C3250" w:rsidRDefault="005C3250" w:rsidP="005C3250">
      <w:pPr>
        <w:rPr>
          <w:i/>
          <w:iCs/>
        </w:rPr>
      </w:pPr>
      <w:r>
        <w:tab/>
      </w:r>
      <w:r>
        <w:tab/>
      </w:r>
      <w:r>
        <w:rPr>
          <w:i/>
          <w:iCs/>
        </w:rPr>
        <w:t>Selling Price (000)</w:t>
      </w:r>
      <w:r>
        <w:rPr>
          <w:i/>
          <w:iCs/>
        </w:rPr>
        <w:tab/>
        <w:t>F</w:t>
      </w:r>
      <w:r w:rsidR="003C57FD">
        <w:rPr>
          <w:i/>
          <w:iCs/>
        </w:rPr>
        <w:t>requency</w:t>
      </w:r>
      <w:r>
        <w:rPr>
          <w:i/>
          <w:iCs/>
        </w:rPr>
        <w:tab/>
        <w:t>C</w:t>
      </w:r>
      <w:r w:rsidR="003C57FD">
        <w:rPr>
          <w:i/>
          <w:iCs/>
        </w:rPr>
        <w:t xml:space="preserve">umulative </w:t>
      </w:r>
      <w:r>
        <w:rPr>
          <w:i/>
          <w:iCs/>
        </w:rPr>
        <w:t>F</w:t>
      </w:r>
      <w:r w:rsidR="003C57FD">
        <w:rPr>
          <w:i/>
          <w:iCs/>
        </w:rPr>
        <w:t>requency</w:t>
      </w:r>
    </w:p>
    <w:p w:rsidR="005C3250" w:rsidRDefault="005C3250" w:rsidP="005C3250">
      <w:r>
        <w:rPr>
          <w:i/>
          <w:iCs/>
        </w:rPr>
        <w:tab/>
      </w:r>
      <w:r>
        <w:tab/>
        <w:t xml:space="preserve">120 up to 240   </w:t>
      </w:r>
      <w:r>
        <w:tab/>
      </w:r>
      <w:r>
        <w:tab/>
      </w:r>
      <w:r w:rsidR="003C57FD">
        <w:t xml:space="preserve">    </w:t>
      </w:r>
      <w:r>
        <w:t>26</w:t>
      </w:r>
      <w:r>
        <w:tab/>
      </w:r>
      <w:r w:rsidR="003C57FD">
        <w:tab/>
      </w:r>
      <w:r w:rsidR="003C57FD">
        <w:tab/>
      </w:r>
      <w:r>
        <w:t xml:space="preserve"> 26</w:t>
      </w:r>
    </w:p>
    <w:p w:rsidR="005C3250" w:rsidRDefault="005C3250" w:rsidP="005C3250">
      <w:r>
        <w:tab/>
      </w:r>
      <w:r>
        <w:tab/>
        <w:t>240 up to 360</w:t>
      </w:r>
      <w:r>
        <w:tab/>
      </w:r>
      <w:r>
        <w:tab/>
      </w:r>
      <w:r w:rsidR="003C57FD">
        <w:t xml:space="preserve">    </w:t>
      </w:r>
      <w:r>
        <w:t>36</w:t>
      </w:r>
      <w:r>
        <w:tab/>
      </w:r>
      <w:r w:rsidR="003C57FD">
        <w:tab/>
      </w:r>
      <w:r w:rsidR="003C57FD">
        <w:tab/>
      </w:r>
      <w:r>
        <w:t xml:space="preserve"> 62</w:t>
      </w:r>
    </w:p>
    <w:p w:rsidR="005C3250" w:rsidRDefault="005C3250" w:rsidP="005C3250">
      <w:r>
        <w:tab/>
      </w:r>
      <w:r>
        <w:tab/>
        <w:t>360 up to 480</w:t>
      </w:r>
      <w:r>
        <w:tab/>
      </w:r>
      <w:r>
        <w:tab/>
      </w:r>
      <w:r w:rsidR="003C57FD">
        <w:t xml:space="preserve">    </w:t>
      </w:r>
      <w:r>
        <w:t>27</w:t>
      </w:r>
      <w:r>
        <w:tab/>
      </w:r>
      <w:r w:rsidR="003C57FD">
        <w:tab/>
      </w:r>
      <w:r w:rsidR="003C57FD">
        <w:tab/>
      </w:r>
      <w:r>
        <w:t xml:space="preserve"> 89</w:t>
      </w:r>
      <w:r>
        <w:tab/>
      </w:r>
    </w:p>
    <w:p w:rsidR="005C3250" w:rsidRDefault="005C3250" w:rsidP="005C3250">
      <w:r>
        <w:tab/>
      </w:r>
      <w:r>
        <w:tab/>
        <w:t>480 up to 600</w:t>
      </w:r>
      <w:r>
        <w:tab/>
      </w:r>
      <w:r w:rsidR="003C57FD">
        <w:t xml:space="preserve">    </w:t>
      </w:r>
      <w:r>
        <w:tab/>
        <w:t xml:space="preserve"> </w:t>
      </w:r>
      <w:r w:rsidR="003C57FD">
        <w:t xml:space="preserve">    </w:t>
      </w:r>
      <w:r>
        <w:t>7</w:t>
      </w:r>
      <w:r>
        <w:tab/>
      </w:r>
      <w:r w:rsidR="003C57FD">
        <w:tab/>
      </w:r>
      <w:r w:rsidR="003C57FD">
        <w:tab/>
      </w:r>
      <w:r>
        <w:t xml:space="preserve"> 96</w:t>
      </w:r>
    </w:p>
    <w:p w:rsidR="005C3250" w:rsidRDefault="005C3250" w:rsidP="005C3250">
      <w:r>
        <w:tab/>
      </w:r>
      <w:r>
        <w:tab/>
        <w:t>600 up to 720</w:t>
      </w:r>
      <w:r>
        <w:tab/>
      </w:r>
      <w:r>
        <w:tab/>
        <w:t xml:space="preserve"> </w:t>
      </w:r>
      <w:r w:rsidR="003C57FD">
        <w:t xml:space="preserve">    </w:t>
      </w:r>
      <w:r>
        <w:t>4</w:t>
      </w:r>
      <w:r>
        <w:tab/>
      </w:r>
      <w:r w:rsidR="003C57FD">
        <w:tab/>
      </w:r>
      <w:r w:rsidR="003C57FD">
        <w:tab/>
      </w:r>
      <w:r>
        <w:t>100</w:t>
      </w:r>
    </w:p>
    <w:p w:rsidR="005C3250" w:rsidRDefault="005C3250" w:rsidP="005C3250">
      <w:r>
        <w:tab/>
      </w:r>
      <w:r>
        <w:tab/>
        <w:t>720 up to 840</w:t>
      </w:r>
      <w:r>
        <w:tab/>
      </w:r>
      <w:r>
        <w:tab/>
        <w:t xml:space="preserve"> </w:t>
      </w:r>
      <w:r w:rsidR="003C57FD">
        <w:t xml:space="preserve">    </w:t>
      </w:r>
      <w:r>
        <w:t>2</w:t>
      </w:r>
      <w:r>
        <w:tab/>
      </w:r>
      <w:r w:rsidR="003C57FD">
        <w:tab/>
      </w:r>
      <w:r w:rsidR="003C57FD">
        <w:tab/>
      </w:r>
      <w:r>
        <w:t>102</w:t>
      </w:r>
    </w:p>
    <w:p w:rsidR="005C3250" w:rsidRDefault="005C3250" w:rsidP="005C3250">
      <w:r>
        <w:tab/>
      </w:r>
      <w:r>
        <w:tab/>
        <w:t>840 up to 960</w:t>
      </w:r>
      <w:r>
        <w:tab/>
      </w:r>
      <w:r>
        <w:tab/>
        <w:t xml:space="preserve"> </w:t>
      </w:r>
      <w:r w:rsidR="003C57FD">
        <w:t xml:space="preserve">    </w:t>
      </w:r>
      <w:r>
        <w:t>1</w:t>
      </w:r>
      <w:r w:rsidR="003C57FD">
        <w:tab/>
      </w:r>
      <w:r w:rsidR="003C57FD">
        <w:tab/>
      </w:r>
      <w:r>
        <w:tab/>
        <w:t>105</w:t>
      </w:r>
    </w:p>
    <w:p w:rsidR="005C3250" w:rsidRDefault="005C3250" w:rsidP="005C3250">
      <w:r>
        <w:tab/>
      </w:r>
      <w:r>
        <w:tab/>
      </w:r>
    </w:p>
    <w:p w:rsidR="005C3250" w:rsidRDefault="005C3250" w:rsidP="005C3250">
      <w:pPr>
        <w:ind w:left="720"/>
      </w:pPr>
      <w:r>
        <w:t>a.</w:t>
      </w:r>
      <w:r>
        <w:tab/>
        <w:t xml:space="preserve">Most homes (60%) </w:t>
      </w:r>
      <w:r w:rsidR="003C57FD">
        <w:t>sell between</w:t>
      </w:r>
      <w:r>
        <w:t xml:space="preserve"> </w:t>
      </w:r>
      <w:r w:rsidR="003C57FD">
        <w:t>$</w:t>
      </w:r>
      <w:r>
        <w:t>240</w:t>
      </w:r>
      <w:r w:rsidR="003C57FD">
        <w:t>,000</w:t>
      </w:r>
      <w:r>
        <w:t xml:space="preserve"> and </w:t>
      </w:r>
      <w:r w:rsidR="003C57FD">
        <w:t>$</w:t>
      </w:r>
      <w:r>
        <w:t>480</w:t>
      </w:r>
      <w:r w:rsidR="003C57FD">
        <w:t>,000</w:t>
      </w:r>
      <w:r>
        <w:t>.</w:t>
      </w:r>
    </w:p>
    <w:p w:rsidR="005C3250" w:rsidRDefault="003C57FD" w:rsidP="003C57FD">
      <w:pPr>
        <w:pStyle w:val="NormalWeb"/>
        <w:ind w:left="1440" w:hanging="720"/>
      </w:pPr>
      <w:r>
        <w:tab/>
        <w:t xml:space="preserve">b.  </w:t>
      </w:r>
      <w:r w:rsidR="005C3250">
        <w:t>The typical price in the first class is $180,000 and in the last class it is $900,000</w:t>
      </w:r>
    </w:p>
    <w:p w:rsidR="005C3250" w:rsidRDefault="005C3250" w:rsidP="005C3250">
      <w:r>
        <w:tab/>
        <w:t>c.</w:t>
      </w:r>
      <w:r>
        <w:tab/>
      </w:r>
    </w:p>
    <w:p w:rsidR="005C3250" w:rsidRDefault="005C3250" w:rsidP="005C3250">
      <w:r>
        <w:tab/>
      </w:r>
      <w:r>
        <w:tab/>
      </w:r>
      <w:r w:rsidR="00093257">
        <w:rPr>
          <w:noProof/>
        </w:rPr>
        <w:pict w14:anchorId="08FC393F">
          <v:line id="Straight Connector 3" o:spid="_x0000_s1031" style="position:absolute;flip:y;z-index:2;visibility:visible;mso-wrap-style:square;mso-width-percent:0;mso-height-percent:0;mso-wrap-distance-left:3.17475mm;mso-wrap-distance-top:0;mso-wrap-distance-right:3.17475mm;mso-wrap-distance-bottom:0;mso-position-horizontal:absolute;mso-position-horizontal-relative:text;mso-position-vertical:absolute;mso-position-vertical-relative:text;mso-width-percent:0;mso-height-percent:0;mso-width-relative:page;mso-height-relative:page" from="229.05pt,19.75pt" to="229.05pt,46.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rvO3+gEAAKwDAAAOAAAAZHJzL2Uyb0RvYy54bWysU02PmzAQvVfqf7B8JxjCJoBCVl0IvWzb&#13;&#10;SNn27hg7WAXbsr0hUdX/vrazm91tb1UvFvPx3sy8GVa3p3EAR6oNl6KCyQxBQAWRHReHCn5/aKMc&#13;&#10;AmOx6PAgBa3gmRp4u/74YTWpkqayl0NHNXAkwpSTqmBvrSrj2JCejtjMpKLCBZnUI7bO1Ie403hy&#13;&#10;7OMQpwgt4knqTmlJqDHO21yCcB34GaPEfmPMUAuGCrrebHh1ePf+jdcrXB40Vj0nz23gf+hixFy4&#13;&#10;oleqBlsMHjX/i2rkREsjmZ0ROcaSMU5omMFNk6A/ptn1WNEwixPHqKtM5v/Rkq/HrQa8q2Axh0Dg&#13;&#10;0e1oZzXmh96CWgrhFJQazL1QkzKly6/FVvtRyUns1L0kPw0Qsu6xONDQ8MNZOZLEI+J3EG8Y5crt&#13;&#10;py+yczn40cqg2onpEbCBqx8e6MmdMuAU1nS+romeLCAXJ3HeeZYWKGwwxqVn8Diljf1M5Qj8RwUH&#13;&#10;LryAuMTHe2N9R68p3i1ky4chHMEg3jlc4sXjqjqoj/n6Yae/ClRs8k2eRVm62EQZ6rroU1tn0aJN&#13;&#10;ljfNvKnrJvl9ua03oCTN0F1aRO0iX0YZy26iYonyCCXFXbFAWZE1bQC50i9Fg4Bes4v6e9mdt/pF&#13;&#10;WHcSYaDn8/U399YO8r/+ZOsnAAAA//8DAFBLAwQUAAYACAAAACEABSmFOuIAAAAOAQAADwAAAGRy&#13;&#10;cy9kb3ducmV2LnhtbExPTU/DMAy9I/EfIiNxY+k2irau7jSY4AQHBuKcNemH2jhdk66FX48RB7hY&#13;&#10;st/z+0i3k23F2fS+doQwn0UgDOVO11QivL893qxA+KBIq9aRQfg0HrbZ5UWqEu1GejXnQygFi5BP&#13;&#10;FEIVQpdI6fPKWOVnrjPEWOF6qwKvfSl1r0YWt61cRNGdtKomdqhUZx4qkzeHwSIMTWP3H88vxTgU&#13;&#10;T7v+6/5UjosT4vXVtN/w2G1ABDOFvw/46cD5IeNgRzeQ9qJFuI1Xc6YiLNcxCCb8Ho4I62UMMkvl&#13;&#10;/xrZNwAAAP//AwBQSwECLQAUAAYACAAAACEAtoM4kv4AAADhAQAAEwAAAAAAAAAAAAAAAAAAAAAA&#13;&#10;W0NvbnRlbnRfVHlwZXNdLnhtbFBLAQItABQABgAIAAAAIQA4/SH/1gAAAJQBAAALAAAAAAAAAAAA&#13;&#10;AAAAAC8BAABfcmVscy8ucmVsc1BLAQItABQABgAIAAAAIQAZrvO3+gEAAKwDAAAOAAAAAAAAAAAA&#13;&#10;AAAAAC4CAABkcnMvZTJvRG9jLnhtbFBLAQItABQABgAIAAAAIQAFKYU64gAAAA4BAAAPAAAAAAAA&#13;&#10;AAAAAAAAAFQEAABkcnMvZG93bnJldi54bWxQSwUGAAAAAAQABADzAAAAYwUAAAAA&#13;&#10;" stroked="f"/>
        </w:pict>
      </w:r>
      <w:r w:rsidR="00093257">
        <w:rPr>
          <w:noProof/>
        </w:rPr>
        <w:pict w14:anchorId="6D2DF909">
          <v:line id="Straight Connector 2" o:spid="_x0000_s1030" style="position:absolute;flip:y;z-index:4;visibility:visible;mso-wrap-style:square;mso-width-percent:0;mso-height-percent:0;mso-wrap-distance-left:3.17475mm;mso-wrap-distance-top:0;mso-wrap-distance-right:3.17475mm;mso-wrap-distance-bottom:0;mso-position-horizontal:absolute;mso-position-horizontal-relative:text;mso-position-vertical:absolute;mso-position-vertical-relative:text;mso-width-percent:0;mso-height-percent:0;mso-width-relative:page;mso-height-relative:page" from="247.05pt,10.65pt" to="247.05pt,46.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z7as+QEAAKwDAAAOAAAAZHJzL2Uyb0RvYy54bWysU8tu2zAQvBfoPxC8y3pUfkiwHDSS1Uva&#13;&#10;GnDaO02RFlGJJEgmslH037ukEydpb0UvhLjcmdmdXa1vTuOAHpmxQskKp7MEIyap6oQ8VvjbfRut&#13;&#10;MLKOyI4MSrIKn5nFN5v379aTLlmmejV0zCAgkbacdIV753QZx5b2bCR2pjST8MiVGYmDqznGnSET&#13;&#10;sI9DnCXJIp6U6bRRlFkL0ebyiDeBn3NG3VfOLXNoqDDU5sJpwnnwZ7xZk/JoiO4FfSqD/EMVIxES&#13;&#10;RK9UDXEEPRjxF9UoqFFWcTejaowV54Ky0AN0kyZ/dLPviWahFzDH6qtN9v/R0i+PO4NEV+Eiw0iS&#13;&#10;EWa0d4aIY+9QraQEB5VBmTdq0raE/FrujG+VnuRe3yn6wyKp6p7IIwsF3581kKQeEb+B+IvVIHeY&#13;&#10;PqsOcsiDU8G1Ezcj4oPQ3z3Qk4Mz6BTGdL6OiZ0copcghWg+X8IGBBlSegaP08a6T0yNyH9UeBDS&#13;&#10;G0hK8nhnna/oJcWHpWrFMIQlGOSbACReIqAKUP/m9cNMfxZJsV1tV3mUZ4ttlCddF31s6zxatOly&#13;&#10;3nxo6rpJf1126xUozfLkNiuidrFaRjnP51GxTFZRkha3xSLJi7xpAwikn0WDgd6zi/sH1Z135tlY&#13;&#10;WInQ0NP6+p17fQ/2v/xkm98AAAD//wMAUEsDBBQABgAIAAAAIQDafKle4QAAAA4BAAAPAAAAZHJz&#13;&#10;L2Rvd25yZXYueG1sTE/JTsMwEL0j9R+sqcSNOkuFaJpJVajgBAcK4uzGzqLEdmo7TeDrGcQBLiPN&#13;&#10;vDdvyXez7tlFOd9agxCvImDKlFa2pkZ4f3u8uQPmgzBS9NYohE/lYVcsrnKRSTuZV3U5hpqRiPGZ&#13;&#10;QGhCGDLOfdkoLfzKDsoQVlmnRaDV1Vw6MZG47nkSRbdci9aQQyMG9dCosjuOGmHsOn34eH6pprF6&#13;&#10;2ruv+3M9JWfE6+V82NLYb4EFNYe/D/jpQPmhoGAnOxrpWY+w3qxjoiIkcQqMCL+HE8ImTYEXOf9f&#13;&#10;o/gGAAD//wMAUEsBAi0AFAAGAAgAAAAhALaDOJL+AAAA4QEAABMAAAAAAAAAAAAAAAAAAAAAAFtD&#13;&#10;b250ZW50X1R5cGVzXS54bWxQSwECLQAUAAYACAAAACEAOP0h/9YAAACUAQAACwAAAAAAAAAAAAAA&#13;&#10;AAAvAQAAX3JlbHMvLnJlbHNQSwECLQAUAAYACAAAACEAVM+2rPkBAACsAwAADgAAAAAAAAAAAAAA&#13;&#10;AAAuAgAAZHJzL2Uyb0RvYy54bWxQSwECLQAUAAYACAAAACEA2nypXuEAAAAOAQAADwAAAAAAAAAA&#13;&#10;AAAAAABTBAAAZHJzL2Rvd25yZXYueG1sUEsFBgAAAAAEAAQA8wAAAGEFAAAAAA==&#13;&#10;" stroked="f"/>
        </w:pict>
      </w:r>
      <w:r w:rsidR="00093257">
        <w:rPr>
          <w:noProof/>
        </w:rPr>
        <w:pict w14:anchorId="059BE23E">
          <v:line id="Straight Connector 1" o:spid="_x0000_s1029" style="position:absolute;flip:y;z-index:3;visibility:visible;mso-wrap-style:square;mso-width-percent:0;mso-height-percent:0;mso-wrap-distance-left:3.17475mm;mso-wrap-distance-top:0;mso-wrap-distance-right:3.17475mm;mso-wrap-distance-bottom:0;mso-position-horizontal:absolute;mso-position-horizontal-relative:text;mso-position-vertical:absolute;mso-position-vertical-relative:text;mso-width-percent:0;mso-height-percent:0;mso-width-relative:page;mso-height-relative:page" from="238.05pt,19.75pt" to="238.05pt,46.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Oh8P+wEAAKwDAAAOAAAAZHJzL2Uyb0RvYy54bWysU8GOmzAQvVfqP1i+EwzLJgGFrLoQetm2&#13;&#10;kbLt3TEmWAXbsr0hUdV/79jZTXfbW9WLhcfz3sx7M6zuTuOAjtxYoWSJkxnBiEumWiEPJf762ERL&#13;&#10;jKyjsqWDkrzEZ27x3fr9u9WkC56qXg0tNwhIpC0mXeLeOV3EsWU9H6mdKc0lPHbKjNTB1Rzi1tAJ&#13;&#10;2MchTgmZx5MyrTaKcWshWl8e8Trwdx1n7kvXWe7QUGLozYXThHPvz3i9osXBUN0L9twG/YcuRiok&#13;&#10;FL1S1dRR9GTEX1SjYEZZ1bkZU2Osuk4wHjSAmoT8oWbXU82DFjDH6qtN9v/Rss/HrUGiLXGeYCTp&#13;&#10;CDPaOUPFoXeoUlKCg8qgxBs1aVtAfiW3xktlJ7nTD4p9t0iqqqfywEPDj2cNJAERv4H4i9VQbj99&#13;&#10;Ui3k0CengmunzoyoG4T+5oGeHJxBpzCm83VM/OQQuwQZRG+yNCdhgjEtPIPHaWPdR65G5D9KPAjp&#13;&#10;DaQFPT5YBxog9SXFh6VqxDCEJRjkmwAkXiJQFaD+zdcPM/2Rk3yz3CyzKEvnmygjbRt9aKosmjfJ&#13;&#10;4ra+qauqTn5edusVKEkzcp/mUTNfLqKsy26jfEGWEUny+3xOsjyrmwCC0i9Fg4Hes4v7e9Wet8bL&#13;&#10;8F7CSgRBz+vrd+71PWT9/snWvwAAAP//AwBQSwMEFAAGAAgAAAAhAEDmemjiAAAADgEAAA8AAABk&#13;&#10;cnMvZG93bnJldi54bWxMT01PwzAMvSPxHyIjcWPpNjZYV3caTHAaBwbinDXuh9o4XZOuhV9PEAe4&#13;&#10;WLLf8/tINqNpxJk6V1lGmE4iEMSZ1RUXCO9vTzf3IJxXrFVjmRA+ycEmvbxIVKztwK90PvhCBBF2&#13;&#10;sUIovW9jKV1WklFuYlvigOW2M8qHtSuk7tQQxE0jZ1G0lEZVHBxK1dJjSVl96A1CX9dm97F/yYc+&#13;&#10;f952Xw+nYpidEK+vxt06jO0ahKfR/33AT4eQH9IQ7Gh71k40CLd3y2mgIsxXCxCB8Hs4IqzmC5Bp&#13;&#10;Iv/XSL8BAAD//wMAUEsBAi0AFAAGAAgAAAAhALaDOJL+AAAA4QEAABMAAAAAAAAAAAAAAAAAAAAA&#13;&#10;AFtDb250ZW50X1R5cGVzXS54bWxQSwECLQAUAAYACAAAACEAOP0h/9YAAACUAQAACwAAAAAAAAAA&#13;&#10;AAAAAAAvAQAAX3JlbHMvLnJlbHNQSwECLQAUAAYACAAAACEAxzofD/sBAACsAwAADgAAAAAAAAAA&#13;&#10;AAAAAAAuAgAAZHJzL2Uyb0RvYy54bWxQSwECLQAUAAYACAAAACEAQOZ6aOIAAAAOAQAADwAAAAAA&#13;&#10;AAAAAAAAAABVBAAAZHJzL2Rvd25yZXYueG1sUEsFBgAAAAAEAAQA8wAAAGQFAAAAAA==&#13;&#10;" stroked="f"/>
        </w:pict>
      </w:r>
    </w:p>
    <w:p w:rsidR="005C3250" w:rsidRDefault="00093257" w:rsidP="005C3250">
      <w:r>
        <w:rPr>
          <w:noProof/>
        </w:rPr>
        <w:object w:dxaOrig="8640" w:dyaOrig="5760">
          <v:shape id="_x0000_i1031" type="#_x0000_t75" alt="" style="width:317.3pt;height:211pt;mso-width-percent:0;mso-height-percent:0;mso-width-percent:0;mso-height-percent:0" o:ole="">
            <v:imagedata r:id="rId55" o:title=""/>
          </v:shape>
          <o:OLEObject Type="Embed" ProgID="MtbGraph.Document.16" ShapeID="_x0000_i1031" DrawAspect="Content" ObjectID="_1620116611" r:id="rId56"/>
        </w:object>
      </w:r>
    </w:p>
    <w:p w:rsidR="005C3250" w:rsidRDefault="005C3250" w:rsidP="005C3250"/>
    <w:p w:rsidR="005C3250" w:rsidRDefault="005C3250" w:rsidP="005C3250">
      <w:pPr>
        <w:ind w:left="720" w:firstLine="720"/>
      </w:pPr>
    </w:p>
    <w:p w:rsidR="005C3250" w:rsidRDefault="005C3250" w:rsidP="005C3250">
      <w:pPr>
        <w:ind w:left="720" w:firstLine="720"/>
      </w:pPr>
    </w:p>
    <w:p w:rsidR="005C3250" w:rsidRDefault="005C3250" w:rsidP="005C3250">
      <w:pPr>
        <w:ind w:left="720" w:firstLine="720"/>
      </w:pPr>
      <w:r>
        <w:t xml:space="preserve">Fifty percent </w:t>
      </w:r>
      <w:r w:rsidR="003C57FD">
        <w:t xml:space="preserve">(about 52) </w:t>
      </w:r>
      <w:r>
        <w:t xml:space="preserve">of the homes sold for </w:t>
      </w:r>
      <w:r w:rsidR="003C57FD">
        <w:t xml:space="preserve">about </w:t>
      </w:r>
      <w:r>
        <w:t>$320,000 or less.</w:t>
      </w:r>
    </w:p>
    <w:p w:rsidR="005C3250" w:rsidRDefault="005C3250" w:rsidP="005C3250">
      <w:pPr>
        <w:ind w:left="720" w:firstLine="720"/>
      </w:pPr>
      <w:r>
        <w:t xml:space="preserve">The top ten percent </w:t>
      </w:r>
      <w:r w:rsidR="003C57FD">
        <w:t>(about 90) of homes sold for at least $520,000</w:t>
      </w:r>
    </w:p>
    <w:p w:rsidR="005C3250" w:rsidRDefault="005C3250" w:rsidP="005C3250">
      <w:pPr>
        <w:ind w:left="720" w:firstLine="720"/>
      </w:pPr>
      <w:r>
        <w:t xml:space="preserve">About </w:t>
      </w:r>
      <w:r w:rsidR="00B94196">
        <w:t>41 (about 41)</w:t>
      </w:r>
      <w:r>
        <w:t xml:space="preserve"> percent of the homes sold for less than $</w:t>
      </w:r>
      <w:r w:rsidR="00B94196">
        <w:t>300,000</w:t>
      </w:r>
      <w:r>
        <w:t>.</w:t>
      </w:r>
    </w:p>
    <w:p w:rsidR="005C3250" w:rsidRDefault="005C3250" w:rsidP="005C3250">
      <w:pPr>
        <w:ind w:left="720" w:firstLine="720"/>
      </w:pPr>
    </w:p>
    <w:p w:rsidR="005C3250" w:rsidRDefault="005C3250" w:rsidP="005C3250">
      <w:pPr>
        <w:ind w:left="720"/>
      </w:pPr>
    </w:p>
    <w:p w:rsidR="005C3250" w:rsidRDefault="005C3250" w:rsidP="005C3250">
      <w:pPr>
        <w:ind w:left="720"/>
      </w:pPr>
      <w:r>
        <w:t>d.</w:t>
      </w:r>
      <w:r w:rsidRPr="00C102C9">
        <w:t xml:space="preserve"> </w:t>
      </w:r>
      <w:r w:rsidR="00093257">
        <w:rPr>
          <w:noProof/>
        </w:rPr>
        <w:object w:dxaOrig="8640" w:dyaOrig="5760">
          <v:shape id="_x0000_i1030" type="#_x0000_t75" alt="" style="width:302.25pt;height:200.95pt;mso-width-percent:0;mso-height-percent:0;mso-width-percent:0;mso-height-percent:0" o:ole="">
            <v:imagedata r:id="rId57" o:title=""/>
          </v:shape>
          <o:OLEObject Type="Embed" ProgID="MtbGraph.Document.16" ShapeID="_x0000_i1030" DrawAspect="Content" ObjectID="_1620116612" r:id="rId58"/>
        </w:object>
      </w:r>
    </w:p>
    <w:p w:rsidR="005C3250" w:rsidRDefault="005C3250" w:rsidP="005C3250">
      <w:pPr>
        <w:ind w:left="720" w:firstLine="720"/>
      </w:pPr>
    </w:p>
    <w:p w:rsidR="005C3250" w:rsidRDefault="005C3250" w:rsidP="005C3250">
      <w:pPr>
        <w:ind w:left="720"/>
      </w:pPr>
      <w:proofErr w:type="gramStart"/>
      <w:r>
        <w:t>2,3 and 4 bedroom</w:t>
      </w:r>
      <w:proofErr w:type="gramEnd"/>
      <w:r>
        <w:t xml:space="preserve"> houses are most common with about 25 houses each.  </w:t>
      </w:r>
      <w:proofErr w:type="gramStart"/>
      <w:r>
        <w:t>7 and 8 bedroom</w:t>
      </w:r>
      <w:proofErr w:type="gramEnd"/>
      <w:r>
        <w:t xml:space="preserve"> houses are rather rare. </w:t>
      </w:r>
      <w:r>
        <w:rPr>
          <w:b/>
        </w:rPr>
        <w:t>(LO2-3)</w:t>
      </w:r>
    </w:p>
    <w:p w:rsidR="005C3250" w:rsidRDefault="005C3250" w:rsidP="005C3250"/>
    <w:p w:rsidR="005C3250" w:rsidRDefault="005C3250" w:rsidP="005C3250"/>
    <w:p w:rsidR="00DF1804" w:rsidRDefault="00093257" w:rsidP="005C3250">
      <w:r>
        <w:rPr>
          <w:noProof/>
        </w:rPr>
        <w:object w:dxaOrig="1440" w:dyaOrig="1440">
          <v:shape id="_x0000_s1028" type="#_x0000_t75" alt="" style="position:absolute;margin-left:74.95pt;margin-top:15.65pt;width:116.9pt;height:124.05pt;z-index:13;mso-wrap-edited:f;mso-width-percent:0;mso-height-percent:0;mso-position-horizontal-relative:text;mso-position-vertical-relative:text;mso-width-percent:0;mso-height-percent:0">
            <v:imagedata r:id="rId59" o:title=""/>
            <w10:wrap type="topAndBottom"/>
          </v:shape>
          <o:OLEObject Type="Embed" ProgID="Excel.Sheet.12" ShapeID="_x0000_s1028" DrawAspect="Content" ObjectID="_1620116616" r:id="rId60"/>
        </w:object>
      </w:r>
      <w:r w:rsidR="007B4E57">
        <w:t xml:space="preserve">52.  </w:t>
      </w:r>
      <w:r w:rsidR="00A23F3F">
        <w:t xml:space="preserve">  </w:t>
      </w:r>
    </w:p>
    <w:p w:rsidR="00DF1804" w:rsidRDefault="00DF1804" w:rsidP="005C3250"/>
    <w:p w:rsidR="00DF1804" w:rsidRDefault="00DF1804" w:rsidP="005C3250"/>
    <w:p w:rsidR="00DF1804" w:rsidRDefault="007B4E57" w:rsidP="007B4E57">
      <w:pPr>
        <w:numPr>
          <w:ilvl w:val="0"/>
          <w:numId w:val="15"/>
        </w:numPr>
      </w:pPr>
      <w:r>
        <w:t>Based on the frequency distribution, the typical team salary is between $100 and $</w:t>
      </w:r>
      <w:r w:rsidR="00A23F3F">
        <w:t xml:space="preserve">170 </w:t>
      </w:r>
      <w:r>
        <w:t>million.  The overall range of salaries is based on the minimum of $6</w:t>
      </w:r>
      <w:r w:rsidR="00A23F3F">
        <w:t>5</w:t>
      </w:r>
      <w:r>
        <w:t xml:space="preserve"> million and a maximum of $2</w:t>
      </w:r>
      <w:r w:rsidR="00A23F3F">
        <w:t>40</w:t>
      </w:r>
      <w:r>
        <w:t>.  The range of salaries would be $</w:t>
      </w:r>
      <w:r w:rsidR="00A23F3F">
        <w:t>175</w:t>
      </w:r>
      <w:r>
        <w:t xml:space="preserve"> million.  </w:t>
      </w:r>
    </w:p>
    <w:p w:rsidR="007B4E57" w:rsidRDefault="007B4E57" w:rsidP="007B4E57">
      <w:pPr>
        <w:numPr>
          <w:ilvl w:val="0"/>
          <w:numId w:val="15"/>
        </w:numPr>
      </w:pPr>
      <w:r>
        <w:t>The distribution of salaries is skewed to the right.  There are two teams</w:t>
      </w:r>
      <w:r w:rsidR="00784557">
        <w:t xml:space="preserve"> that are much higher than the 28 teams that make up most of the distribution of </w:t>
      </w:r>
      <w:r w:rsidR="008147B9">
        <w:t>salary</w:t>
      </w:r>
      <w:r w:rsidR="00784557">
        <w:t xml:space="preserve">.  </w:t>
      </w:r>
    </w:p>
    <w:p w:rsidR="00784557" w:rsidRDefault="00B10B3F" w:rsidP="00B10B3F">
      <w:r>
        <w:t>c.</w:t>
      </w:r>
      <w:r w:rsidR="00410AC8" w:rsidRPr="00410AC8">
        <w:rPr>
          <w:noProof/>
        </w:rPr>
        <w:t xml:space="preserve"> </w:t>
      </w:r>
    </w:p>
    <w:p w:rsidR="00B10B3F" w:rsidRDefault="00093257" w:rsidP="00B10B3F">
      <w:r>
        <w:rPr>
          <w:noProof/>
        </w:rPr>
        <w:object w:dxaOrig="1440" w:dyaOrig="1440">
          <v:shape id="_x0000_s1027" type="#_x0000_t75" alt="" style="position:absolute;margin-left:124.4pt;margin-top:14.7pt;width:156.1pt;height:124.05pt;z-index:14;mso-wrap-edited:f;mso-width-percent:0;mso-height-percent:0;mso-position-horizontal-relative:text;mso-position-vertical-relative:text;mso-width-percent:0;mso-height-percent:0">
            <v:imagedata r:id="rId61" o:title=""/>
            <w10:wrap type="topAndBottom"/>
          </v:shape>
          <o:OLEObject Type="Embed" ProgID="Excel.Sheet.12" ShapeID="_x0000_s1027" DrawAspect="Content" ObjectID="_1620116615" r:id="rId62"/>
        </w:object>
      </w:r>
    </w:p>
    <w:p w:rsidR="00410AC8" w:rsidRDefault="00410AC8" w:rsidP="00B10B3F"/>
    <w:p w:rsidR="00410AC8" w:rsidRDefault="00410AC8" w:rsidP="00B10B3F"/>
    <w:p w:rsidR="00410AC8" w:rsidRDefault="00093257" w:rsidP="00B10B3F">
      <w:r>
        <w:rPr>
          <w:noProof/>
        </w:rPr>
        <w:pict w14:anchorId="724348CC">
          <v:shape id="Chart 1" o:spid="_x0000_s1026" type="#_x0000_t75" style="position:absolute;margin-left:63.7pt;margin-top:15.15pt;width:310pt;height:212pt;z-index:15;visibility:visible;mso-width-percent:0;mso-height-percent:0;mso-wrap-distance-left:9pt;mso-wrap-distance-top:0;mso-wrap-distance-right:10.35pt;mso-wrap-distance-bottom:1pt;mso-position-horizontal:absolute;mso-position-horizontal-relative:margin;mso-position-vertical:absolute;mso-position-vertical-relative:text;mso-width-percent:0;mso-height-percent:0;mso-width-relative:page;mso-height-relative:page" o:gfxdata="UEsDBBQABgAIAAAAIQCARfReTAEAAK4DAAATAAAAW0NvbnRlbnRfVHlwZXNdLnhtbJyTzU7DMBCE&#13;&#10;70i8Q+QrStz2gBBq2gMpR0CoPIBlb5oI/8nrpu3bs0laVUUULC6JYnvmG4+d+XJvdNZBwNbZkk2L&#13;&#10;CcvASqdauynZx/o5f2AZRmGV0M5CyQ6AbLm4vZmvDx4wI7XFkjUx+kfOUTZgBBbOg6WZ2gUjIn2G&#13;&#10;DfdCfooN8Nlkcs+lsxFszGPvwRbzCmqx1TFb7Wl4TBJAI8uexoU9q2TCe91KESkp76z6RsmPhIKU&#13;&#10;wxpsWo93FIPxHwn9zHXAUfdK1YRWQfYmQnwRhmJwFZDDzFVOFr979CEN5q6uWwlFFXA1qE6ZrnnL&#13;&#10;hljIh9c0AXHZ9hGnnNwa6rhQQezoMI0uBsNEOMaDhhT4eX9j7F6XyJBOu4D/gIzCFFKk+wh8eJ7a&#13;&#10;TuH93uiF3V97VW5nA3QJx3hukm5KRbJ36E7ufPjbFl8A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BQABgAIAAAAIQDVLRgx7AQAAMIlAAAVAAAAZHJzL2NoYXJ0cy9zdHlsZTEu&#13;&#10;eG1s7FrbbuM2EP0VgR8Q2U6dOEYUIE2wQAGnG2wX2Gdaomx2KVIl6XWcr++QkmhR8i31ZeNs36Kx&#13;&#10;Q3HOmTkzHPo2VsN4iqX+Sy8YCV4yxsGgIjTVOh+GoYqnJMPqIqOxFEqk+iIWWSjSlMYkTCSeUz4J&#13;&#10;e51uL1yugsplcGsVkRMOr0iFzLBWF0JOqjUyBqt0rsIMU44CmkQIFkV3t7A9/ELVV6oZsU+MfyEp&#13;&#10;fOElQh0UWlNKGWsZSZqSWLfMqeBLY0a5kPASPLRukgcmgx+YRUi/mHfjIZtlTyIpbFf9Tse+0Zo/&#13;&#10;p2lhvqzMYW2Vu9sQNl6+y+4xIemXZxmo1wh1zTrBdyI5/A1OGy/M130/Y6zJRMjFPXh/zo6r/Fla&#13;&#10;KHkwj9BNv9dHQYzzCKUMa/gzy4FrxScowGwCiMS6ZEQwmnwCZnekp1vx4NMzqMwNeoCs+gukmPHE&#13;&#10;8AD/zQs6io0DLzXqblYz1+LK5sK9JDjIRALJhBkT8z+FcefzDyIlTQi4a20jykllK+L9ZBFexl09&#13;&#10;TCu2PHAayTGedG3INiBkH4HgdbnpCC2SGWs8wmMCsQnxcTK+mop0XcW2H/K9ytwI+fWKtCasE89N&#13;&#10;9/RgInemT+d78v3QarxLmDO9JsytINXFo5Efq7brOPGpcgw2qPJS6+2aBEyPRbKAeiOFNnUyUHn8&#13;&#10;iUqlR1jpZyyhMndRAEqkjfSkIEQgvIzmKJgK+dq0me9BKYdPUDCXRrvVPzMsCQrYHxzU7fKqf32F&#13;&#10;Am0fuoPeYIACWf9kXP8E8xiWKoQ+KB4eNDwXHKv8fqZBKHUpToUfhSKvjEBjfBaU7xaPZUuhTLPj&#13;&#10;qj2GN1ZFuOwlbHDv3UI0BdZUeX+/7unycad8ekf7L3fsPDCFrO2DtayH22qn/Y7XxNnMA7AOzgCs&#13;&#10;WeV+Ua96g/511ZFInhTN4IbkzqcQNqvK39oOwiPdgeRge8ISWsHDAbcF8KPGdwtd2+5t08s1kLZk&#13;&#10;zwOyBlsDyhFeQHUK1CIbC2jlYypjBlKl6CuJUN9QV8/Cb1SSVOLsDEO31kufIHJ9oAzmX/H4vM9k&#13;&#10;lRJw25hDYJjm/+OeUnzOEjHnv+MVwlMkiCfH1UF7Lzk2bVGzINYEY9OJY1VH9cbjuNdReTxvk6cD&#13;&#10;zAK8l6/WtRobiRS5qxMnO1xsoObYSeFGKH5z7Bje1Bzj4ebCW8cSDt5CnjTmTez8RGAdgj6wDu89&#13;&#10;gPWwhAOEOKGSbEHVk3OT3c6wMvWWm5/AXIZBF/uE/35H7hw7+440ODPdWhtQZzGT13bTe6zasyVi&#13;&#10;jg1xNZDx0/CmMu+Rhm08p3Qkfqnq4WYoPrpu4rIHuj6WBCdE/lLQukLhQ+vKyh7QsgaaZEJ4clpB&#13;&#10;sP3+MS541oxT2dLHnAl9dtcDRtGrjVumqofLx7O65qj7UQ6xFJGUqHO/att+UdXws3j8X9IidAhJ&#13;&#10;a6CpP9KV9W/m4nNsrxJqF9fmWsHaxlgR0zmXd/Imw5buawnSbj5ty7u1vHk6fJBxxE4tYfem0wfH&#13;&#10;7X31XjO2HO5eHrGaFr8ZUAv1KHQ5Rfbvmy10HmAOvndw4+jSxG8IXJ/QaAggDOqXy9v1aYWvs/yk&#13;&#10;J/Y9plRrLwzdSPG/jJr2OZ4BHe3oWgIKP3WZkY9f9Hw353B73Rain3TwdJOJgqhto4pi70Yilj+2&#13;&#10;uvsXAAD//wMAUEsDBBQABgAIAAAAIQAcFKeoAgEAAG4DAAAWAAAAZHJzL2NoYXJ0cy9jb2xvcnMx&#13;&#10;LnhtbJyTQW6DMBBFr4J8AAwkoRUK2WRdddETjAY7WLI9ke2mze1rSKGFqkjg3czXf39mJB/RV0ia&#13;&#10;3Fu4a5F8Gm1jw9esDeFace6xFQZ8ahQ68iRDimQ4SalQ8MbBh7IXXmR5wbEFF3oK+8bAHwpdhY0R&#13;&#10;kpyB4FNyl4FhdKRkJTegLEuMCG3N8I5asEQ1NcszdjpC1U8jztolN9A1A0RhQ874v1qxoO0WtP2C&#13;&#10;dljQyk6LJ72BUxAU2VnZDarfzQs1jw3KLL7Ow3+bpoi553nw9KhXKR+oeL7tqBXx48jT+P2G+MMG&#13;&#10;z9PgmcbvhvaKTUbUCs848jR+bM9QXfnzvU5fAAAA//8DAFBLAwQUAAYACAAAACEAzXwqLgoBAAAy&#13;&#10;AgAADgAAAGRycy9lMm9Eb2MueG1snJHBTsMwDIbvSLxD5DtLOwFDVdtdJiROXOABTOK0kdokcrIV&#13;&#10;3h6zTWickHaJftvSl9+/2+3nPKkDcfYxdFCvKlAUTLQ+DB28vz3fPYHKBYPFKQbq4IsybPvbm3ZJ&#13;&#10;Da3jGCdLrAQScrOkDsZSUqN1NiPNmFcxUZChizxjkZIHbRkXoc+TXlfVo14i28TRUM7S3Z2G0B/5&#13;&#10;zpEpr85lKmrqQLyV48vidFPfP4D6ELXeVBXovsVmYEyjN2c7eIWbGX2Qz39ROyyo9uyvQJkRuQjL&#13;&#10;NEd1NmWuJp0Bsvv/GUfnvKFdNPuZQjkFzTRhkSvn0acMihtvO+AXW/9kp/9sfFmLvjx1/w0AAP//&#13;&#10;AwBQSwMEFAAGAAgAAAAhAOE20aLkAAAADwEAAA8AAABkcnMvZG93bnJldi54bWxMT8tuwjAQvFfq&#13;&#10;P1hbqbfiQNKCQhyE+hCHHhA0UsXNxG4cxV6nsYH077uc2stKszs7j2I1OsvOegitRwHTSQJMY+1V&#13;&#10;i42A6uPtYQEsRIlKWo9awI8OsCpvbwqZK3/BnT7vY8NIBEMuBZgY+5zzUBvtZJj4XiPdvvzgZCQ4&#13;&#10;NFwN8kLizvJZkjxxJ1skByN7/Wx03e1PTsDmc/0+bsz3TjVVdzD4WtnttBPi/m58WdJYL4FFPca/&#13;&#10;D7h2oPxQUrCjP6EKzBKezTOiCkiTFBgR5tl1cRSQPWYp8LLg/3uUvwAAAP//AwBQSwMEFAAGAAgA&#13;&#10;AAAhAKuXn79zCQAAvSkAABUAAABkcnMvY2hhcnRzL2NoYXJ0MS54bWzsWltv4zYWfl9g/4MqpOgW&#13;&#10;C8WSfDfGLmw57habzASTTB+62Adaoh1tKFGl6MSZov99P17kyMplkulgd6YTPyS8Hh5+POfwnEO9&#13;&#10;+mGbMeeKijLl+dgNDn3XoXnMkzRfj9135wtv4DqlJHlCGM/p2L2hpfvD5K9/eRWP4gsi5FlBYuqA&#13;&#10;SF6O4rF7IWUxarXK+IJmpDzkBc3Rt+IiIxJVsW4lglyDeMZaoe/3WpqIawmQjyCQkTSv5ounzOer&#13;&#10;VRrTOY83Gc2l4UJQRiQQKC/SoqyoxUFPhHcoZmkseMlX8jDmWcsQqzYFYkG3tdvVBCAlRNJg6Hec&#13;&#10;K8LGru+2VCMj+do00Nx7d2YaBd/kCU0iLnIcR218Fo+mTFKRg1TEcwmuLV7ZkxDPiLjcFB7YLbDJ&#13;&#10;ZcpSeaO37U5egXZ0wYGH85b+ukkFLcduHHRuIeg8FwC/3xq0Qnuu2GzQGZXyhlGzocAP1W5bu3U1&#13;&#10;CwvC2JLElwqb2uDd0Nt+NbEJhpoVM3FCijdXwlmug7HLZOA6cotSconSco1zZDJUbSgllyiROAaQ&#13;&#10;GGELVQv6TctuTLtqaVdjAIoZA6BMoVu1dKuWXtXSc50LluaXAFL9c50VZ/8wDVXJCECRXnF5xjci&#13;&#10;pmpLOcno5F9TxpycXjvRhRM6heBLRrPycMvK7b9PUXO64Tenat45QU/7VcvOw/xVJn9KDOpeoEGP&#13;&#10;R40ltPKptWQqmV5UblVVpPHF5BUZLXlycyocwaUSXacs4kUqSnlMSnlKBLQV2MJ2yDf4s2L8euxS&#13;&#10;xqBBKXRItWPLXLx3nWtBirFb/rohggKfPEYz5EyKqhJJ1DWTZMRKeaYEBmJCRoX+cyrUv4Su3oKb&#13;&#10;8j2Gdnzws9RcpfrvZuzmMFDKWIn0EoYq52e65DqXUB1MgbnRW9DDl6SkOAOM86EFZFRyliaLlDFd&#13;&#10;UdaLRkwY9CBHegzbZCfcItrr+iCnWUTzm9XKDG1XzS2QrKhA3BsLKGOTO/KmoCtYz7H79yz3mDTk&#13;&#10;KGl0UGI64rLREZf6VCtg9DKFgUrjJQCWsjQ4lcrKkJGcRJtsoxi4ooovqaeZ8WrvzUlOHSm9Xzlx&#13;&#10;FgLGAtfEjcNXzjklGcwVbNam1BXnjDAibpy/wRoOvm8sQvNEiY46yAZvYAanDQE20oeCEUYO0ozc&#13;&#10;GICtAS3tPnOuzswcQ67Y3zWAGtMtdLWisTwuJUaBppmpaBukXkRc3UtfoIg/QZDMGStBqswb2Uh+&#13;&#10;ripzyqikVpmtUGnjuMhkqUxgVVHlNNneK32PGY3qVlFS19T+3IGlDAfdPi6LWFlGkScftEKPENSe&#13;&#10;g1noUZlXjgCFqkMLbrIlh9+nzl6bTaMc1QBAVt9/vbzDQlvrSp8aO9yZPrPCI6yzPwUW2lH52rCo&#13;&#10;CYnRGMblVFCi5Av2mm+UxUURt2ykIgVVWUNUC3j/Ri5MXCESdY3FoyvcGRFnfM/3BahGYndyZ5WV&#13;&#10;i4Ta+9m2mNsC1/9bulL0VpPvrIf03TcHrw+6fWX+dQ/GRAS3sxpVyAh+tzQMWZkupIPljGsAvibn&#13;&#10;XBKmZl/pK6RQdyYY21ExFb0sipYPe0N9/gIO55now3kAupOD7mB0cHLQ097l4wB2zVE2ARz2D7v7&#13;&#10;+CngDcjKt1LIBm3/oSFhNaQXPkynXQ0aPrhUxw4Jwzv8PHKeFh3YSsVovskekC+A9LoOEkbupMwE&#13;&#10;wBFP6MQ/9P1v1U5rbU05fABG/zDoNX4PQVah6h92GjO0GtwK8u1BVCj7h/39Kf3woVUqzP3DYXv/&#13;&#10;98EzCPZpAo9bvEyl0icLfJlxLi+MnlqNp1vl16lTQcnZCEQCv0Xt9sCPoo7XnfeOvI4/jLzZUTv0&#13;&#10;jvrhPBz22912FP1+G94iSmukLD4U33dqoW1vtMlTeMJVnPUbggL98/y+v/B6i04bq/fa3qAz7faO&#13;&#10;ZrNZt7/4XXvtmmdtR6pdKBE0ti45XjJtUssLfn1M13B1/kkbDjB6fib2BrdwqNERka8RN+7BpNrP&#13;&#10;qLi3/ZQi2qzMX43ObLNEPHmWvq+TAoe3rN09DrKtcAj8tj9sD8O2vRjrPWEPCA06A4vC3vUAVZvq&#13;&#10;ALQ+YZ9UGRNMWatD5yIF6zpvY/abpfkJ2VrCtYGJdvb2MCHbU25zLEtjs3Y+4pcSAgPGjwqB6wHd&#13;&#10;Vxb6qlC1EY+KJwe9VVR7kCHkVLnC750GrSeEJC+xrU7fvMgugkKTz9LxoXUWnyBAd2Na3JsIWpFV&#13;&#10;VDl25WKM3R8pUsiEId2ls4nHSDvSxCbY4lFG/sPFeRpfniAeNFaxigHRmeYPd0pMwt20M5057q5z&#13;&#10;buznvSkZFegOu2EV566Qd0LImxVgpszXyP6xNVJzMRKBH2OJgirbhlxPLQk3qJpV4P1wEu6pUfN9&#13;&#10;mSJPXWLqpzOKn0lSdPhyIfwhpUIghJedcmqTPXiqqLkqtpNap0Elkn6hwsq+qhlFshEkW7IpRNu0&#13;&#10;KfE2ofCSIVNc0iraNBlkeL78ZMNkenzFoFw1NwX+1s4jghd81zXaZ7Dm8TziGin9r3b4XFeJmX1o&#13;&#10;A/KjSBPlvBlHdS/a/bI1Hqjf3eATvEOvi0eJz8wkBJqfj3gn+YqdRBsS7fl2uEn+z28TL9L15by+&#13;&#10;fSo3zv+26cHZCP1/6MH94Ue1F1fpTyi4d1yl/SSN9qPud5V014zKa0qte7Q0FeuL7Pyce+OJZ0gj&#13;&#10;rvGi9iKhyj+n5Zuc2USa9dSStCxmeIm+LKfWtVuTwrg5VWKunl7s9mbDoyiYe+1BF+nFoDPwhn6w&#13;&#10;8PqD+cD3w36/H/n19KLAxyPPTDD2W367nmMUbfUREZmDUTyrvCn0d0pBDxkwfJ+EPrS/JtNSb6Lm&#13;&#10;hLZs971TAQ52t5d+RPYRecK5Sj2qzzmQSGt4otUbTnUwj71+4iMcfZ6Nd0HzGPLp3EP1atlY4uOi&#13;&#10;OhD64IcnZrHnRuoaaPXtFpvjJByBx2S89/6UmLcIFTi8K3C8jTQrDmc3x+a372S6+4Ng2u53e17U&#13;&#10;mYVeJ5pG3nDe63mdxWA2H/Ta/XnQq4li57mCeM+HXPoh2Eqgkr/OKBG8+AXf3eAzDHBcE796J5LS&#13;&#10;dK1CEqthRvVqszU00PwqRVHrKqG0KVLRNdKQ7I55n96xUslzXVWPwsFR5EdTb+HPZsAHLwGD/nDu&#13;&#10;LQb9fjgbDI/600/5ElDHxmqn1qijbYGvJ/GwyUhRAifKktlGSuQP97fU29uSolBtyvzX54/i7VeX&#13;&#10;k/8CAAD//wMAUEsDBBQABgAIAAAAIQCrFs1GuQAAACIBAAAZAAAAZHJzL19yZWxzL2Uyb0RvYy54&#13;&#10;bWwucmVsc4SPzQrCMBCE74LvEPZu03oQkSa9iNCr1AdY0u0PtknIRrFvb9CLguBxdphvdsrqMU/i&#13;&#10;ToFHZxUUWQ6CrHHtaHsFl+a02YPgiLbFyVlSsBBDpder8kwTxhTiYfQsEsWygiFGf5CSzUAzcuY8&#13;&#10;2eR0LswYkwy99Giu2JPc5vlOhk8G6C+mqFsFoW4LEM3iU/N/tuu60dDRmdtMNv6okGbAEBMQQ09R&#13;&#10;wUvy+1pk6VOQupRfy/QTAAD//wMAUEsDBBQABgAIAAAAIQAbyNFcVgEAABcDAAAgAAAAZHJzL2No&#13;&#10;YXJ0cy9fcmVscy9jaGFydDEueG1sLnJlbHOsUttKw0AQfRf8h7Dgo5kkihRpWqQq9EEK2n7AdjO5&#13;&#10;6F7Cztamf+/UUmyktS8+7Cw7w55zhnOG487o6BM9Nc7mIo0TEaFVrmhslYvF/Pl6ICIK0hZSO4u5&#13;&#10;2CCJ8ejyYviKWgb+RHXTUsQolnJRh9DeA5Cq0UiKXYuWJ6XzRgZ++gpaqT5khZAlyR34Qwwx6mFG&#13;&#10;0yIXflrciGi+aZn5PLYry0bho1MrgzYcoYDAunDG6/qmQAaWvsKQizjeTfrzNGbtAo7Lyk7IMo3y&#13;&#10;jlwZYuUM7BSxkjTtLwuqlj5MnHb+LWz0gRa17dGf3Ol/cP+ipa2KP1lvT7AeMfm8EU7jbPmOKvyY&#13;&#10;UDYaOTsAC+I4AkmzluyXhb2hBOkAr7KkbDwFvr1b2QImtWwD+iSDB625a3HNdVJzyfi03i01Goo7&#13;&#10;Td2e7MUVHKinjv9Z+W0x9OI8+gIAAP//AwBQSwMEFAAGAAgAAAAhAChH1fS5BgAAYx8AABwAAABk&#13;&#10;cnMvdGhlbWUvdGhlbWVPdmVycmlkZTEueG1s7FlLbxs3EL4X6H9Y7L2xZOsRG5ED6xU3sWwjUlLk&#13;&#10;SGupXUbcpUBSdnQrklMvBQqkRQ8N0FsPRdEADdCgl/4YAw7a9Ed0yF3tkhIVP+ACQWELMHa53ww/&#13;&#10;zgxnZrl37j6LqXeMuSAsafjlWyXfw8mQBSQJG/6jQfez274nJEoCRFmCG/4MC//u9qef3EFbMsIx&#13;&#10;PgBZTgLsgZ5EbKGGH0k52VpbE0N4jMQtNsEJPBsxHiMJtzxcCzg6Af0xXVsvlWprMSKJvw0Kh5T3&#13;&#10;lRT2EhTDXAejERli/SgYlxVCzESLcu8Y0YYPKgJ2MsDPpO9RJCQ8aPgl/eevbd9ZQ1uZEJUrZA25&#13;&#10;rv7L5DKBYLyu5+ThUT5ppVKt1HZy/RpA5TKuU+/UOrVcnwag4RAnGRdbZ329VcmwBii9dOhu19sb&#13;&#10;ZQtv6N9Y4rxTVT8Lr0Gp/soSvtttgRUtvAal+OoSvtrcbLZt/RqU4mtL+Hppp12pW/o1KKIkGS+h&#13;&#10;S9XaRmu+2hwyYnTXCd+sVrr19Ux5gYJoyKNLTTFiiVwVazF6yngXAApIkSSJJ2cTPEJDiMkWouSI&#13;&#10;E2+PhBEE3gQlTMBwab3ULW3Af/Wr6CvtUbSFkSGteAETsTSk+HhiyMlENvz7oNU3IGdv354+f3P6&#13;&#10;/PfTFy9On/+aza1VWXK7KAlNufc/ffPPqy+9v3/78f3Lb9OpF/HCxL/75at3f/z5IfWw4sIUZ9+9&#13;&#10;fvfm9dn3X//180uH9h2Ojkz4gMRYePv4xHvIYliggz8+4peTGESImBI7SShQgtQsDv0dGVno/Rmi&#13;&#10;yIFrYtuOjzmkGhfw3vSpRbgf8akkDo0PotgC9hijTcadVnig5jLMPJgmoXtyPjVxDxE6ds3dQonl&#13;&#10;5c50AjmWuFS2ImzRPKQokSjECZaeesbGGDtW94QQy649MuRMsJH0nhCviYjTJANyZEVTIbRLYvDL&#13;&#10;zEUQ/G3ZpvfYazLqWnUbH9tI2BuIOsgPMLXMeA9NJYpdKgcopqbB95CMXCT7Mz40cR0hwdMhpszr&#13;&#10;BFgIl8wBh/UaTn8Aacbt9h6dxTaSSzJ26dxDjJnINhu3IhRPXNg+SSIT+7kYQ4gi75BJF7zH7B2i&#13;&#10;7sEPKFnp7scEW+4+Pxs8ggxrUioCRD2Zcocv72FmxW9/RkcIu1LNDo+tFLvDiTM6mtPQCu09jCk6&#13;&#10;QQHG3qPPHQyabGLZvCB9P4KssotdgXUf2bGq7hMssKebm+U8uUeEFbJ9HLIVfHqzhcQzQ0mM+CrN&#13;&#10;++B10+YdKHWxKwAO6HBsAvcJtHcQL06jHAjQYQT3Sq2HEbIKmLoX7nidcct/F9ljsC+fWjQusC9B&#13;&#10;Bl9aBhK7KfNB2wwQtSYoAmaAoMtwpVsQsdxfiKjiqsWmTrmRvWkLN0B3ZDU9MUnO7YAWep/qf9f7&#13;&#10;QIdx9sMrx2a7nn7HrdhKVpfsdFYlk92F/mYVbrGraTEekI+/qWmjaXKIoY4sZ6ybnuamp/H/9z3N&#13;&#10;qv1808ms6jduOhkfOoybTiY7XLmeTqZoXqCvUQce6UGPPvaJV576jAilfTmjeE/ogx8B7zNBFwaV&#13;&#10;nD7MxPkp4CSCS1XmYAILF3KkZTzO5BdERv0ITeB0qOwrJaHIVIfCmzABh0Z62Klb4ek07rEgPews&#13;&#10;l9XBZlpZBZLFeKmaj8NBlUzRtXpxgJer12xDkTJJCSjZy5AwJrNJbDhI1OeDykj6WBeM5iChV3Yt&#13;&#10;LDYdLG4r9XNXLbEAarlX4IXbg9f0hl+tgAgIwXkcNOeB8lPq6rl3tQmv09OrjGlFADTY8wgoPL2p&#13;&#10;uK5cnlrdhT1tkTDCzSahLaMbPBHBa3AWnWr0IjQu6+vNwqUWPWUKPR+EVkGjfvtDLK7qa5BbzA00&#13;&#10;MTMFTbyThl/bqELIDNGk4Y/g0Bgu4wnEjlDvXIiG8HFlKHm64a+SWSZcyDYSUWpwnXTSbBATiblH&#13;&#10;Sdzw1fJzN9BE5xDNrbwOCeGjJbcJaeVjIwdOt52MRyM8lKbbjRFl6fQWMnyaK5xPtfjVwUqSTcHd&#13;&#10;/Sg48Y7olD9EEGLVelkZMCACvh2UU2sGBD6G5YmsiL+FwpSlXfNrlI6hdBzRSYSyimIm8xSuU3lO&#13;&#10;R9/lNjDusjWDQQ2TZIXwKFQF1jSqVU3zqpFyWFl1zxdSljOSZlEzrayiqqY7i1kzzMvAgi2vVuQN&#13;&#10;VnMTQ04zK3xapBdT7uY81y30CXmVAIPn9nNU3QuUfoNaMZlFTTFeTsMqZ2ejdu2YL/AcahcpEkbW&#13;&#10;r83VLtgtrxHO6WDwSpUf5BajFoZG875SW9r6ML79LwAAAP//AwBQSwECLQAUAAYACAAAACEAgEX0&#13;&#10;XkwBAACuAwAAEwAAAAAAAAAAAAAAAAAAAAAAW0NvbnRlbnRfVHlwZXNdLnhtbFBLAQItABQABgAI&#13;&#10;AAAAIQA4/SH/1gAAAJQBAAALAAAAAAAAAAAAAAAAAH0BAABfcmVscy8ucmVsc1BLAQItABQABgAI&#13;&#10;AAAAIQDVLRgx7AQAAMIlAAAVAAAAAAAAAAAAAAAAAHwCAABkcnMvY2hhcnRzL3N0eWxlMS54bWxQ&#13;&#10;SwECLQAUAAYACAAAACEAHBSnqAIBAABuAwAAFgAAAAAAAAAAAAAAAACbBwAAZHJzL2NoYXJ0cy9j&#13;&#10;b2xvcnMxLnhtbFBLAQItABQABgAIAAAAIQDNfCouCgEAADICAAAOAAAAAAAAAAAAAAAAANEIAABk&#13;&#10;cnMvZTJvRG9jLnhtbFBLAQItABQABgAIAAAAIQDhNtGi5AAAAA8BAAAPAAAAAAAAAAAAAAAAAAcK&#13;&#10;AABkcnMvZG93bnJldi54bWxQSwECLQAUAAYACAAAACEAq5efv3MJAAC9KQAAFQAAAAAAAAAAAAAA&#13;&#10;AAAYCwAAZHJzL2NoYXJ0cy9jaGFydDEueG1sUEsBAi0AFAAGAAgAAAAhAKsWzUa5AAAAIgEAABkA&#13;&#10;AAAAAAAAAAAAAAAAvhQAAGRycy9fcmVscy9lMm9Eb2MueG1sLnJlbHNQSwECLQAUAAYACAAAACEA&#13;&#10;G8jRXFYBAAAXAwAAIAAAAAAAAAAAAAAAAACuFQAAZHJzL2NoYXJ0cy9fcmVscy9jaGFydDEueG1s&#13;&#10;LnJlbHNQSwECLQAUAAYACAAAACEAKEfV9LkGAABjHwAAHAAAAAAAAAAAAAAAAABCFwAAZHJzL3Ro&#13;&#10;ZW1lL3RoZW1lT3ZlcnJpZGUxLnhtbFBLBQYAAAAACgAKAJwCAAA1HgAAAAA=&#13;&#10;">
            <v:imagedata r:id="rId63" o:title=""/>
            <o:lock v:ext="edit" aspectratio="f"/>
            <w10:wrap type="topAndBottom" anchorx="margin"/>
          </v:shape>
        </w:pict>
      </w:r>
    </w:p>
    <w:p w:rsidR="00410AC8" w:rsidRDefault="00410AC8" w:rsidP="00B10B3F"/>
    <w:p w:rsidR="00DF1804" w:rsidRDefault="00784557" w:rsidP="005C3250">
      <w:r>
        <w:t xml:space="preserve">Based on the cumulative frequency distribution, we can estimate that </w:t>
      </w:r>
      <w:r w:rsidR="00410AC8">
        <w:t>40</w:t>
      </w:r>
      <w:r>
        <w:t>% of the teams have a salary of about $1</w:t>
      </w:r>
      <w:r w:rsidR="00410AC8">
        <w:t>30</w:t>
      </w:r>
      <w:r>
        <w:t xml:space="preserve"> million or less.  </w:t>
      </w:r>
      <w:r w:rsidR="00B10B3F">
        <w:t xml:space="preserve">Using the table and the distribution, about </w:t>
      </w:r>
      <w:r w:rsidR="00410AC8">
        <w:t>6.67</w:t>
      </w:r>
      <w:r w:rsidR="00B10B3F">
        <w:t>% of the 30 teams have a salary of $20</w:t>
      </w:r>
      <w:r w:rsidR="00410AC8">
        <w:t xml:space="preserve">5 </w:t>
      </w:r>
      <w:r w:rsidR="00B10B3F">
        <w:t xml:space="preserve">million or more.  </w:t>
      </w:r>
      <w:r w:rsidR="00410AC8">
        <w:t>6.67</w:t>
      </w:r>
      <w:r w:rsidR="00B10B3F">
        <w:t xml:space="preserve">% of 30 teams rounds to </w:t>
      </w:r>
      <w:r w:rsidR="00410AC8">
        <w:t>2</w:t>
      </w:r>
      <w:r w:rsidR="00B10B3F">
        <w:t xml:space="preserve"> team</w:t>
      </w:r>
      <w:r w:rsidR="00410AC8">
        <w:t>s</w:t>
      </w:r>
      <w:r w:rsidR="00B10B3F">
        <w:t>.</w:t>
      </w:r>
      <w:r w:rsidR="00990FEE">
        <w:t xml:space="preserve">  </w:t>
      </w:r>
      <w:r w:rsidR="00990FEE">
        <w:rPr>
          <w:b/>
        </w:rPr>
        <w:t>(LO2-3)</w:t>
      </w:r>
    </w:p>
    <w:p w:rsidR="00DF1804" w:rsidRDefault="00DF1804" w:rsidP="005C3250"/>
    <w:p w:rsidR="00DF1804" w:rsidRDefault="00DF1804" w:rsidP="005C3250"/>
    <w:p w:rsidR="005C3250" w:rsidRDefault="005C3250" w:rsidP="005C3250">
      <w:pPr>
        <w:ind w:left="720" w:hanging="720"/>
        <w:rPr>
          <w:szCs w:val="22"/>
        </w:rPr>
      </w:pPr>
      <w:r>
        <w:t>53.</w:t>
      </w:r>
      <w:r w:rsidRPr="00856924">
        <w:rPr>
          <w:szCs w:val="22"/>
        </w:rPr>
        <w:t xml:space="preserve"> </w:t>
      </w:r>
      <w:r>
        <w:rPr>
          <w:szCs w:val="22"/>
        </w:rPr>
        <w:tab/>
      </w:r>
      <w:r w:rsidRPr="00F11AFE">
        <w:rPr>
          <w:szCs w:val="22"/>
        </w:rPr>
        <w:t>Since</w:t>
      </w:r>
      <w:r>
        <w:rPr>
          <w:szCs w:val="22"/>
        </w:rPr>
        <w:t xml:space="preserve"> 2</w:t>
      </w:r>
      <w:r>
        <w:rPr>
          <w:szCs w:val="22"/>
          <w:vertAlign w:val="superscript"/>
        </w:rPr>
        <w:t xml:space="preserve">6 = </w:t>
      </w:r>
      <w:r>
        <w:rPr>
          <w:szCs w:val="22"/>
        </w:rPr>
        <w:t>64 &lt; 80 &lt; 128 = 2</w:t>
      </w:r>
      <w:r>
        <w:rPr>
          <w:szCs w:val="22"/>
          <w:vertAlign w:val="superscript"/>
        </w:rPr>
        <w:t>7</w:t>
      </w:r>
      <w:r w:rsidRPr="00F11AFE">
        <w:rPr>
          <w:szCs w:val="22"/>
        </w:rPr>
        <w:t xml:space="preserve">, use </w:t>
      </w:r>
      <w:r>
        <w:rPr>
          <w:szCs w:val="22"/>
        </w:rPr>
        <w:t>7</w:t>
      </w:r>
      <w:r w:rsidRPr="00F11AFE">
        <w:rPr>
          <w:szCs w:val="22"/>
        </w:rPr>
        <w:t xml:space="preserve"> classes.  The interval should be at least (</w:t>
      </w:r>
      <w:r>
        <w:rPr>
          <w:szCs w:val="22"/>
        </w:rPr>
        <w:t>11973</w:t>
      </w:r>
      <w:r w:rsidRPr="00F11AFE">
        <w:rPr>
          <w:szCs w:val="22"/>
        </w:rPr>
        <w:t xml:space="preserve"> </w:t>
      </w:r>
      <w:r w:rsidRPr="00F11AFE">
        <w:rPr>
          <w:szCs w:val="22"/>
        </w:rPr>
        <w:sym w:font="Symbol" w:char="F02D"/>
      </w:r>
      <w:r w:rsidRPr="00F11AFE">
        <w:rPr>
          <w:szCs w:val="22"/>
        </w:rPr>
        <w:t xml:space="preserve"> </w:t>
      </w:r>
      <w:r>
        <w:rPr>
          <w:szCs w:val="22"/>
        </w:rPr>
        <w:t>10000</w:t>
      </w:r>
      <w:r w:rsidRPr="00F11AFE">
        <w:rPr>
          <w:szCs w:val="22"/>
        </w:rPr>
        <w:t>)/</w:t>
      </w:r>
      <w:r>
        <w:rPr>
          <w:szCs w:val="22"/>
        </w:rPr>
        <w:t>7</w:t>
      </w:r>
      <w:r w:rsidRPr="00F11AFE">
        <w:rPr>
          <w:szCs w:val="22"/>
        </w:rPr>
        <w:t xml:space="preserve"> = </w:t>
      </w:r>
      <w:r>
        <w:rPr>
          <w:szCs w:val="22"/>
        </w:rPr>
        <w:t>281 miles</w:t>
      </w:r>
      <w:r w:rsidRPr="00F11AFE">
        <w:rPr>
          <w:szCs w:val="22"/>
        </w:rPr>
        <w:t xml:space="preserve">.  Use </w:t>
      </w:r>
      <w:r>
        <w:rPr>
          <w:szCs w:val="22"/>
        </w:rPr>
        <w:t>300</w:t>
      </w:r>
      <w:r w:rsidRPr="00F11AFE">
        <w:rPr>
          <w:szCs w:val="22"/>
        </w:rPr>
        <w:t>.  The resulting frequency distribution is:</w:t>
      </w:r>
    </w:p>
    <w:p w:rsidR="005C3250" w:rsidRDefault="005C3250" w:rsidP="005C3250">
      <w:pPr>
        <w:ind w:left="720" w:hanging="720"/>
        <w:rPr>
          <w:i/>
          <w:szCs w:val="22"/>
        </w:rPr>
      </w:pPr>
      <w:r>
        <w:rPr>
          <w:szCs w:val="22"/>
        </w:rPr>
        <w:tab/>
      </w:r>
      <w:r>
        <w:rPr>
          <w:szCs w:val="22"/>
        </w:rPr>
        <w:tab/>
      </w:r>
      <w:r w:rsidRPr="00F11AFE">
        <w:rPr>
          <w:i/>
          <w:iCs/>
          <w:szCs w:val="22"/>
        </w:rPr>
        <w:t>Class</w:t>
      </w:r>
      <w:r>
        <w:rPr>
          <w:szCs w:val="22"/>
        </w:rPr>
        <w:tab/>
      </w:r>
      <w:r>
        <w:rPr>
          <w:szCs w:val="22"/>
        </w:rPr>
        <w:tab/>
      </w:r>
      <w:r>
        <w:rPr>
          <w:szCs w:val="22"/>
        </w:rPr>
        <w:tab/>
      </w:r>
      <w:r>
        <w:rPr>
          <w:i/>
          <w:szCs w:val="22"/>
        </w:rPr>
        <w:t>f</w:t>
      </w:r>
      <w:r>
        <w:rPr>
          <w:i/>
          <w:szCs w:val="22"/>
        </w:rPr>
        <w:tab/>
      </w:r>
    </w:p>
    <w:p w:rsidR="005C3250" w:rsidRDefault="005C3250" w:rsidP="005C3250">
      <w:pPr>
        <w:ind w:left="720" w:hanging="720"/>
        <w:rPr>
          <w:szCs w:val="22"/>
        </w:rPr>
      </w:pPr>
      <w:r>
        <w:rPr>
          <w:szCs w:val="22"/>
        </w:rPr>
        <w:tab/>
      </w:r>
      <w:r>
        <w:rPr>
          <w:szCs w:val="22"/>
        </w:rPr>
        <w:tab/>
        <w:t>9900 up to 10200</w:t>
      </w:r>
      <w:proofErr w:type="gramStart"/>
      <w:r>
        <w:rPr>
          <w:szCs w:val="22"/>
        </w:rPr>
        <w:tab/>
        <w:t xml:space="preserve">  8</w:t>
      </w:r>
      <w:proofErr w:type="gramEnd"/>
    </w:p>
    <w:p w:rsidR="005C3250" w:rsidRDefault="005C3250" w:rsidP="005C3250">
      <w:pPr>
        <w:ind w:left="720" w:hanging="720"/>
        <w:rPr>
          <w:szCs w:val="22"/>
        </w:rPr>
      </w:pPr>
      <w:r>
        <w:rPr>
          <w:szCs w:val="22"/>
        </w:rPr>
        <w:tab/>
      </w:r>
      <w:r>
        <w:rPr>
          <w:szCs w:val="22"/>
        </w:rPr>
        <w:tab/>
        <w:t>10200 up to 10500</w:t>
      </w:r>
      <w:proofErr w:type="gramStart"/>
      <w:r>
        <w:rPr>
          <w:szCs w:val="22"/>
        </w:rPr>
        <w:tab/>
        <w:t xml:space="preserve">  8</w:t>
      </w:r>
      <w:proofErr w:type="gramEnd"/>
    </w:p>
    <w:p w:rsidR="005C3250" w:rsidRDefault="005C3250" w:rsidP="005C3250">
      <w:pPr>
        <w:ind w:left="720" w:hanging="720"/>
        <w:rPr>
          <w:szCs w:val="22"/>
        </w:rPr>
      </w:pPr>
      <w:r>
        <w:rPr>
          <w:szCs w:val="22"/>
        </w:rPr>
        <w:tab/>
      </w:r>
      <w:r>
        <w:rPr>
          <w:szCs w:val="22"/>
        </w:rPr>
        <w:tab/>
        <w:t>10500 up to 10800</w:t>
      </w:r>
      <w:r>
        <w:rPr>
          <w:szCs w:val="22"/>
        </w:rPr>
        <w:tab/>
        <w:t>11</w:t>
      </w:r>
    </w:p>
    <w:p w:rsidR="005C3250" w:rsidRDefault="005C3250" w:rsidP="005C3250">
      <w:pPr>
        <w:ind w:left="720" w:hanging="720"/>
        <w:rPr>
          <w:szCs w:val="22"/>
        </w:rPr>
      </w:pPr>
      <w:r>
        <w:rPr>
          <w:szCs w:val="22"/>
        </w:rPr>
        <w:lastRenderedPageBreak/>
        <w:tab/>
      </w:r>
      <w:r>
        <w:rPr>
          <w:szCs w:val="22"/>
        </w:rPr>
        <w:tab/>
        <w:t>10800 up to 11100</w:t>
      </w:r>
      <w:proofErr w:type="gramStart"/>
      <w:r>
        <w:rPr>
          <w:szCs w:val="22"/>
        </w:rPr>
        <w:tab/>
        <w:t xml:space="preserve">  8</w:t>
      </w:r>
      <w:proofErr w:type="gramEnd"/>
    </w:p>
    <w:p w:rsidR="005C3250" w:rsidRDefault="005C3250" w:rsidP="005C3250">
      <w:pPr>
        <w:ind w:left="720" w:hanging="720"/>
        <w:rPr>
          <w:szCs w:val="22"/>
        </w:rPr>
      </w:pPr>
      <w:r>
        <w:rPr>
          <w:szCs w:val="22"/>
        </w:rPr>
        <w:tab/>
      </w:r>
      <w:r>
        <w:rPr>
          <w:szCs w:val="22"/>
        </w:rPr>
        <w:tab/>
        <w:t>11110 up to 11400</w:t>
      </w:r>
      <w:r>
        <w:rPr>
          <w:szCs w:val="22"/>
        </w:rPr>
        <w:tab/>
        <w:t>13</w:t>
      </w:r>
    </w:p>
    <w:p w:rsidR="005C3250" w:rsidRDefault="005C3250" w:rsidP="005C3250">
      <w:pPr>
        <w:ind w:left="720" w:hanging="720"/>
        <w:rPr>
          <w:szCs w:val="22"/>
        </w:rPr>
      </w:pPr>
      <w:r>
        <w:rPr>
          <w:szCs w:val="22"/>
        </w:rPr>
        <w:tab/>
      </w:r>
      <w:r>
        <w:rPr>
          <w:szCs w:val="22"/>
        </w:rPr>
        <w:tab/>
        <w:t>11400 up to 11700</w:t>
      </w:r>
      <w:r>
        <w:rPr>
          <w:szCs w:val="22"/>
        </w:rPr>
        <w:tab/>
        <w:t>12</w:t>
      </w:r>
    </w:p>
    <w:p w:rsidR="005C3250" w:rsidRDefault="005C3250" w:rsidP="005C3250">
      <w:pPr>
        <w:ind w:left="720" w:hanging="720"/>
        <w:rPr>
          <w:szCs w:val="22"/>
        </w:rPr>
      </w:pPr>
      <w:r>
        <w:rPr>
          <w:szCs w:val="22"/>
        </w:rPr>
        <w:tab/>
      </w:r>
      <w:r>
        <w:rPr>
          <w:szCs w:val="22"/>
        </w:rPr>
        <w:tab/>
        <w:t>11700 up to 12000</w:t>
      </w:r>
      <w:r>
        <w:rPr>
          <w:szCs w:val="22"/>
        </w:rPr>
        <w:tab/>
        <w:t>20</w:t>
      </w:r>
    </w:p>
    <w:p w:rsidR="005C3250" w:rsidRDefault="005C3250" w:rsidP="005C3250">
      <w:pPr>
        <w:ind w:left="720" w:hanging="720"/>
        <w:rPr>
          <w:b/>
        </w:rPr>
      </w:pPr>
      <w:r>
        <w:rPr>
          <w:szCs w:val="22"/>
        </w:rPr>
        <w:tab/>
        <w:t>a.</w:t>
      </w:r>
      <w:r>
        <w:rPr>
          <w:szCs w:val="22"/>
        </w:rPr>
        <w:tab/>
        <w:t>The typical amount driven</w:t>
      </w:r>
      <w:r w:rsidR="00FD4F09">
        <w:rPr>
          <w:szCs w:val="22"/>
        </w:rPr>
        <w:t xml:space="preserve">, or the middle of the distribution is about </w:t>
      </w:r>
      <w:r>
        <w:rPr>
          <w:szCs w:val="22"/>
        </w:rPr>
        <w:t xml:space="preserve">11100 miles.  </w:t>
      </w:r>
      <w:r w:rsidR="00FD4F09">
        <w:rPr>
          <w:szCs w:val="22"/>
        </w:rPr>
        <w:t>Based on the frequency distribution, t</w:t>
      </w:r>
      <w:r>
        <w:rPr>
          <w:szCs w:val="22"/>
        </w:rPr>
        <w:t xml:space="preserve">he range is from </w:t>
      </w:r>
      <w:r w:rsidR="00FD4F09">
        <w:rPr>
          <w:szCs w:val="22"/>
        </w:rPr>
        <w:t>9900</w:t>
      </w:r>
      <w:r>
        <w:rPr>
          <w:szCs w:val="22"/>
        </w:rPr>
        <w:t xml:space="preserve"> up to 12000 miles.</w:t>
      </w:r>
      <w:r w:rsidRPr="0017447C">
        <w:rPr>
          <w:b/>
        </w:rPr>
        <w:t xml:space="preserve"> </w:t>
      </w:r>
      <w:r>
        <w:rPr>
          <w:b/>
        </w:rPr>
        <w:tab/>
        <w:t>(LO2-3)</w:t>
      </w:r>
    </w:p>
    <w:p w:rsidR="00F05912" w:rsidRDefault="00093257" w:rsidP="00965527">
      <w:pPr>
        <w:ind w:left="720" w:hanging="720"/>
        <w:jc w:val="center"/>
        <w:rPr>
          <w:b/>
        </w:rPr>
      </w:pPr>
      <w:r w:rsidRPr="00155285">
        <w:rPr>
          <w:noProof/>
        </w:rPr>
        <w:pict w14:anchorId="548060FF">
          <v:shape id="Chart 1" o:spid="_x0000_i1027" type="#_x0000_t75" style="width:275.45pt;height:226.05pt;visibility:visible" o:gfxdata="UEsDBBQABgAIAAAAIQBAH/RBMAEAAOACAAATAAAAW0NvbnRlbnRfVHlwZXNdLnhtbKSSy27CMBBF&#13;&#10;95X6D5a3VezAoqoqAouGLtuqoh9g2RMSNX7IYwL8fSeBLKhKQWKTKLHvPSfjzBY727IOIjbeFXwi&#13;&#10;cs7AaW8aty741+o1e+IMk3JGtd5BwfeAfDG/v5ut9gGQUdphweuUwrOUqGuwCoUP4Gil8tGqRI9x&#13;&#10;LYPS32oNcprnj1J7l8ClLPUdfD4roVKbNrHljl4fTCK0yNnLYWPPKrgKoW20SmQqO2d+UbIjQVBy&#13;&#10;2IN1E/CBNLj8k9CvnAccc+80mtgYYB8qpjdlSUOaiBKmvvRa/N/RS1rMfFU1GkQZcTmkRqdz3bom&#13;&#10;FsrhNrkCcTrtI854vbE0Y2Gi2tJh2lYMhZfgiU4Q5HAd/W53OKm7ZGD81kXorvjwk9mWFPuEbmyX&#13;&#10;w/85/wEAAP//AwBQSwMEFAAGAAgAAAAhADj9If/WAAAAlAEAAAsAAABfcmVscy8ucmVsc6SQwWrD&#13;&#10;MAyG74O9g9F9cZrDGKNOL6PQa+kewNiKYxpbRjLZ+vYzg8EyettRv9D3iX9/+EyLWpElUjaw63pQ&#13;&#10;mB35mIOB98vx6QWUVJu9XSijgRsKHMbHh/0ZF1vbkcyxiGqULAbmWsur1uJmTFY6KpjbZiJOtraR&#13;&#10;gy7WXW1APfT9s+bfDBg3THXyBvjkB1CXW2nmP+wUHZPQVDtHSdM0RXePqj195DOujWI5YDXgWb5D&#13;&#10;xrVrz4G+79390xvYljm6I9uEb+S2fhyoZT96vely/AIAAP//AwBQSwMEFAAGAAgAAAAhAHL/E2N7&#13;&#10;BgAAExsAABwAAABkcnMvdGhlbWUvdGhlbWVPdmVycmlkZTEueG1s7FlNbxtFGL4j8R9Ge29jJ3aa&#13;&#10;RHWq2LEbaNNGsVvU43h3vDvN7M5qZpzUN9QekZAQBXGgEjcOCKjUSlzKrwkUQZH6F3hnZr3eicck&#13;&#10;QQEqaA7J7uwz7/f7zEeuXnuQMnRIhKQ8awX1y7UAkSzkEc3iVnBn0Lu0FiCpcBZhxjPSCiZEBtc2&#13;&#10;333nKt5QCUnJbZgraEQQyMnkBm4FiVL5xtKSDOEzlpd5TjL4NuIixQpeRbwUCXwE8lO2tFyrrS6l&#13;&#10;mGbBJggMmejrWQRlOAVdt0cjGhLzKTqoa4ScyA4T6BCzVgAiIn40IA9UgBiWCj60gpr5CZY2ry7h&#13;&#10;jWISUwvmVub1zE8xr5gQHSwbnSIelkrrvcb6le1SvgEwNY/rdrudbr2UZwA4DElW2FKV2eit1dtT&#13;&#10;mRWQfZyX3ak1aw0XX5G/Mmfzervdbq4XtlihBmQfG3P4tdpqY2vZwRuQxTfn8I32Vqez6uANyOJX&#13;&#10;5/C9K+urDRdvQAmj2cEcWie01yukl5ARZzte+BrA12oFfIaCaiirS6sY8UwtqrUU3+eiBwANZFjR&#13;&#10;DKlJTkY4hJrsYEaHgmoFeIPgyhc7FMq5Ia0LyVDQXLWC93OcBRXI6xffvn7xDB0/fH788IfjR4+O&#13;&#10;H35vBTmzdnAWV2e9+vqT3598iH579tWrx5/58bKK//m7j3768VM/ENpn5t7Lz5/+8vzpyy8+/vWb&#13;&#10;xx74lsDDKnxAUyLRLXKE9nkKjpmouJaToTjfjEGCaXXGVhZLnGGtxSO/qxIHfWuCGfbg2sSN4F0B&#13;&#10;9OEDXh/fdwzuJ2Ksinw7nt1IUge4yzlrc+GNwg2tqxLmwTiL/crFuIrbx/jQp7uDMye/3XEOvEl9&#13;&#10;IjsJcczcYzhTOCYZUUh/4weEeOJ1j1Inrrs0FFzykUL3KGpj6g3JgA6dappN2qEp5GXiMxDy7cRm&#13;&#10;9y5qc+bzepscukjoCsw8xg8Ic8J4HY8VTn0iBzhl1YDfxCrxGdmfiLCK60oFmY4J46gbESl9c24L&#13;&#10;8LeS9BtAHf6077JJ6iKFogc+mTcx51XkNj/oJDjNfdg+zZIq9j15ACWK0R5XPvgudztEv0MecLYw&#13;&#10;3XcpcdJ9OhvcobFj0qxA9Jex8OTyOuFO/fYnbISJoRogdYerU5r9GXGnwNuF4xdH3ECVL7984rH7&#13;&#10;TaXsLQiCr2d2ThD1ItxJeu5wEdE3n5238TjbI9AQ80vUW3J+S87Bf56cF/XzxVPyjIWBoPWWyW60&#13;&#10;zbY7XbjrHlHG+mrCyE1pNt4S1p6oB4N6njlMkvIUlifwqDsZFDi4WGAzBwmuPqAq6Sc4h017PdBC&#13;&#10;YlmIjiXKuYTDohn2ytZ42Pgre9Rs6kOIZQ6J1S6P7PCKHp6eNUoxxqpYWo1W0YoWcFZlK1cKoeDb&#13;&#10;X1FW10adWVvdmGZI0dFWuqxDbA7lEPLSNRgsowmbGgRbIYjyKhzntWo47GBGIh13m6NpWkxM/p4U&#13;&#10;FV5bRxIMFxLmksAZrkSzbnI3LaE5/7R7NnXni2YZNQja6UaYslhcP2cM8lTALMgw8WQ3sazaWyxD&#13;&#10;R61gvbncDFCI81YwgmMuPKY5JE3qbSBmMVwHhUrYqj21F3VmKx6v+6uqDjcXCxrGaeNcSLWNZWJz&#13;&#10;aD4VqWKZ1mTtX242dLFdjAMeMjmbFStrUCL/mhWQaje1ZDQioaomuzKiY2dfCybkY0VEP4mO0JCN&#13;&#10;xT6G9ENMtT8RlXBbYRpav8DVmo62+eRya8E01Qstg7PjmOUJLthSX81MO87CDZ+UNpi3inngm9d2&#13;&#10;49z5XdEdf1GuVMv4f+aKXg7g8mAl0hkI4Z5WYKQ7pRVwoRIOLJQnNOwJWPcNd0C1wPUsfIbgwxWy&#13;&#10;+SvIof5re87KMG0NZ0C1T2MkKCwnKhGE7AEtmeo7RVi9WHqsSFYIMhVVMVfm1uwhOSRsoDlwVXNw&#13;&#10;gBIodcMmBQ0Y3Mn6c9+LDhrGeo9S7TeHycql0/bAP71xsc0MTkHWKqvfKQvPbPWz88306RpZdUR/&#13;&#10;mO2SGtOucJeC9aLt/6IJZ1mAKyuPZaw5j5ebU+Mgi2VSvPuZHK6AkP4F6x8VIbP/gNAL6oDvA7ci&#13;&#10;+N+DFgZlA1V9SbMaPGqCtE9D2PfYQVtMWpRVVOx8dNSmi/UFb1RLvSeCrS2b9tu897N8nzPY5SbK&#13;&#10;Vef04rw6yEC5eTxfsIsIO7G2YwtDDcpOtigMjabnEJMY5x9Zm38AAAD//wMAUEsDBBQABgAIAAAA&#13;&#10;IQBTsCa6CQEAADACAAAOAAAAZHJzL2Uyb0RvYy54bWyckc9qwzAMxu+DvYPRfXUaaFdCnF7KYKdd&#13;&#10;tgfQbDk2JLaR3WV7+3ltGd1p0IvQH/jp06d+/zlP4oM4+xgUrFcNCAo6Gh9GBW+vTw87ELlgMDjF&#13;&#10;QAq+KMN+uL/rl9RRG12cDLGokJC7JSlwpaROyqwdzZhXMVGoQxt5xlJLHqVhXCp9nmTbNFu5RDaJ&#13;&#10;o6aca/dwHsJw4ltLurxYm6mISUHVVk6RFezazQbEu4LHbduAHHrsRsbkvL6IwRu0zOhDXf2LOmBB&#13;&#10;cWR/A0o75FJZujtlF1H6ZtIFUC//3+Fordd0iPo4Uyhnm5kmLPXH2fmUQXDnjQJ+Nusf7+Sfi6/r&#13;&#10;ml8/evgGAAD//wMAUEsDBBQABgAIAAAAIQAuAzLc6QUAAHMQAAAVAAAAZHJzL2NoYXJ0cy9jaGFy&#13;&#10;dDEueG1svFhtb9s2EP4+YP9BE/rVsWRbfkPswpaTrljSBE3SAftGS7TNmRJVknKdFv3vuyMpRU7i&#13;&#10;NtuK5oNNHR+e7p574Tmnr/cZ93ZUKibyiR+eBL5H80SkLF9P/Lvb89bQ95QmeUq4yOnEv6fKfz39&#13;&#10;9ZfTZJxsiNQ3BUmoB0pyNU4m/kbrYtxuq2RDM6JOREFz2FsJmRENj3LdTiX5BMoz3u4EQb9tlPhO&#13;&#10;AfkPCjLC8uq8fMl5sVqxhC5EUmY019YKSTnRwIDasEJV2pKwLztPNGYskUKJlT5JRNa2yiqnQFkY&#13;&#10;tWuvpkBSSjQNR0HP2xE+8QO/jUJO8rUV0Lx1d2OFUpR5StNYyBzC0cBnyXjGNZU5qIpFrsFqx1f2&#13;&#10;IsYzIrdl0QJzC3ByyTjT98Ztf3oKuuONAD689/RjySRVEz8Jew8U9P4tAcGgPWx3XFzB2bA3Vvqe&#13;&#10;U+tQGA7R23b9XmPCOeF8SZItctME19gHAJ58zAYeS7i8JMXVTnrLdTjxuQ59T+9hlW5htVxDILnu&#13;&#10;oAxW6RZWJEmASUC4RSWBfSupMd1K0q0wwIrFAFN2EVWSqJL0K0nf9zac5VtgEr98byX471ZQrWwG&#13;&#10;mFpAZzTTnJrFHj8lSzbTUzJeivT+WgJ9ZMyVvkFWzUOBkuJa4ldKV+8Npl2LjFxeSw/TbuLXKUfG&#13;&#10;enrJOFWeYjlkACdKe1hOkGEEBKegQkOsyBg0oDr4rIyBhTa2CegdnNw30hW3KvtJqcUtPiwop5qm&#13;&#10;DVgyLrjQM0kJuggqRKlNcSyJjLGzoBjWCybtqURwS9MaKqWAFuLEvFRQHDS1mzsi72PBxUEFQVZR&#13;&#10;8CEZs3R/YIKQKXXqXWkqx6MSnKXnjHMk1bQzGnMHtRHv+yYQZXYpnF+DKAiMGiCrPmKoa2gDeuw7&#13;&#10;wJocyNNvV+/oGgpz50rEGZIQw4DS8j1doe2r6c2GUt377dXsVTSGjzDEeJg9QMUEei7iCh1DJ9HW&#13;&#10;z4FlpdAeuI79BxG76WgUBK0wCEcjVLEzgS3M+ypk6JBhAG0aoL3j0E4NBf8BOjgO7dbQIULD4Di0&#13;&#10;V0EBhdDucWhUQ3sG2j8OxaChw2E4MNDRYyiGpybTPhj+YekiAo0cdeRl9iQwcwzMvBkYQNWBsbdg&#13;&#10;LFI6fUOhxxNu4mfuRiN9YfCG34vZUUAdKZM5z4W9CtBRFXVYusesqKPROYaogtAJDhHA8QNf9qHi&#13;&#10;3pFO9/pCmTyFlVdKNvG/xN3uMIjjXita9M9avWAUt+Zn3U7rbNBZdEaDbtSN468PFxq05UdDyvdu&#13;&#10;9F7jMuuPy5x9LOlbV/JfoOLNXysOOv1WMOzNWqOzYdSanffPF/MoGoXd+VcsQvAHbK6+jRcgcn0p&#13;&#10;vVhyhVmlNuLTBV3TPP2DNpuq3flAYFZrzBGIjol+R7LD3oHyGyqflV9TiffeEz3zcrnk9IZ9bqoC&#13;&#10;C2vT1qT4k6V6Y0+GketTZF9x0Ql7YRiNRoO+bToHOxGUZhT0HBPNHg9lNTNXyQH+QJNKCNyXayRI&#13;&#10;SAbWm2HNGpKx/JLsnd4GMDU3zoGbZH8t3GC1tCbWF5W9zH7ORaue3LQn3g+4a6F0zjMNwwXO2thP&#13;&#10;Jr5rMzDBixKifgHTB03rKTQjfwt5y5LtJQyIlii4gy0xwOrjvRzm/4q1ZAsJW5OZQ2LfCruHw7Ga&#13;&#10;uVsWMqIRd+iguAnzhslhnA3+otKdwycrD60ivuQzvs6tLNGyll6tVoq6/IWrwcpzcVlyzS52HAyz&#13;&#10;Z+xNbNq2zS946zOJdmBgI39+UKK5mcVw/UayFPKYKjPnfDP3PCn0xG+hcfDn4y80eN4I+Rn9/XHz&#13;&#10;37syW8IEJFbesoTI/NQ0dIH+KWl40E6+kYZma071J0pd6i3tA9IO3dDlEKya0yuuPzB1lXPXs51r&#13;&#10;KVPFHKburZq5pIcmahMWW/QCu/4VhBYa2KOcrQbg/zOOmtxx6VJmUDb2HX2TUejOy6ZUKG787ckX&#13;&#10;RBNPwgg98eXb1I4SWLV3Bf7GPbS/ecbw9vC/guk/AAAA//8DAFBLAwQUAAYACAAAACEAqxbNRrkA&#13;&#10;AAAiAQAAGQAAAGRycy9fcmVscy9lMm9Eb2MueG1sLnJlbHOEj80KwjAQhO+C7xD2btN6EJEmvYjQ&#13;&#10;q9QHWNLtD7ZJyEaxb2/Qi4LgcXaYb3bK6jFP4k6BR2cVFFkOgqxx7Wh7BZfmtNmD4Ii2xclZUrAQ&#13;&#10;Q6XXq/JME8YU4mH0LBLFsoIhRn+Qks1AM3LmPNnkdC7MGJMMvfRortiT3Ob5ToZPBugvpqhbBaFu&#13;&#10;CxDN4lPzf7brutHQ0ZnbTDb+qJBmwBATEENPUcFL8vtaZOlTkLqUX8v0EwAA//8DAFBLAwQUAAYA&#13;&#10;CAAAACEAWLXaqzoBAABOAgAAIAAAAGRycy9jaGFydHMvX3JlbHMvY2hhcnQxLnhtbC5yZWxzrFJN&#13;&#10;awIxEL0X+h+WQI9udqXYEoyCbEs9iFDU+5iMu2l3k5BEu/77jhahgtBLIcxHZvJm5mXG075rswOG&#13;&#10;aJyVrMwLlqFVThtbS7ZevQ6eWRYTWA2tsyjZESObTu7vxu/YQqJHsTE+ZoRio2RNSl5wHlWDHcTc&#13;&#10;ebQU2bnQQSI31NyD+oQa+bAoRjz8xmCTK8xsriULcz1k2eroqfLf2G63Mworp/Yd2nSjBHctLrcf&#13;&#10;qBKBQqgxSbYAZWxysXkYFm+VWEfiQkToviA1aEUVnN+6XpQjpAQ6qgGfKIfMcvBI0gf0pGjI09UT&#13;&#10;itkeLZC9MUQc6dn+lFzB2Ql4MBG1oMSrUN63sb90tXCaBn7pqY6FlvHbzJT/yQwN2+GSFiEYjZc+&#13;&#10;JMtzfo78yEu8zOlXT23xqy2YfAMAAP//AwBQSwMEFAAGAAgAAAAhAIXPJETfAAAACgEAAA8AAABk&#13;&#10;cnMvZG93bnJldi54bWxMj09Lw0AQxe+C32EZwYu0m5ZGappNEf8h9GT14HGanSbB7G7MTtrop3fq&#13;&#10;RS8PHo958375enStOlAfm+ANzKYJKPJlsI2vDLy9Pk6WoCKjt9gGTwa+KMK6OD/LMbPh6F/osOVK&#13;&#10;SYmPGRqombtM61jW5DBOQ0desn3oHbLYvtK2x6OUu1bPk+RaO2y8fKixo7uayo/t4AwMG9q/P9wM&#13;&#10;T2yfZ9+fjOnVYtMZc3kx3q9EblegmEb+u4ATg+yHQobtwuBtVK0BoeFflSxNE7E7A4t0noAucv0f&#13;&#10;ofgBAAD//wMAUEsBAi0AFAAGAAgAAAAhAEAf9EEwAQAA4AIAABMAAAAAAAAAAAAAAAAAAAAAAFtD&#13;&#10;b250ZW50X1R5cGVzXS54bWxQSwECLQAUAAYACAAAACEAOP0h/9YAAACUAQAACwAAAAAAAAAAAAAA&#13;&#10;AABhAQAAX3JlbHMvLnJlbHNQSwECLQAUAAYACAAAACEAcv8TY3sGAAATGwAAHAAAAAAAAAAAAAAA&#13;&#10;AABgAgAAZHJzL3RoZW1lL3RoZW1lT3ZlcnJpZGUxLnhtbFBLAQItABQABgAIAAAAIQBTsCa6CQEA&#13;&#10;ADACAAAOAAAAAAAAAAAAAAAAABUJAABkcnMvZTJvRG9jLnhtbFBLAQItABQABgAIAAAAIQAuAzLc&#13;&#10;6QUAAHMQAAAVAAAAAAAAAAAAAAAAAEoKAABkcnMvY2hhcnRzL2NoYXJ0MS54bWxQSwECLQAUAAYA&#13;&#10;CAAAACEAqxbNRrkAAAAiAQAAGQAAAAAAAAAAAAAAAABmEAAAZHJzL19yZWxzL2Uyb0RvYy54bWwu&#13;&#10;cmVsc1BLAQItABQABgAIAAAAIQBYtdqrOgEAAE4CAAAgAAAAAAAAAAAAAAAAAFYRAABkcnMvY2hh&#13;&#10;cnRzL19yZWxzL2NoYXJ0MS54bWwucmVsc1BLAQItABQABgAIAAAAIQCFzyRE3wAAAAoBAAAPAAAA&#13;&#10;AAAAAAAAAAAAAM4SAABkcnMvZG93bnJldi54bWxQSwUGAAAAAAgACAAVAgAA2hMAAAAA&#13;&#10;">
            <v:imagedata r:id="rId64" o:title=""/>
            <o:lock v:ext="edit" aspectratio="f"/>
          </v:shape>
        </w:pict>
      </w:r>
    </w:p>
    <w:p w:rsidR="00F05912" w:rsidRDefault="00F05912" w:rsidP="005C3250">
      <w:pPr>
        <w:ind w:left="720" w:hanging="720"/>
        <w:rPr>
          <w:b/>
        </w:rPr>
      </w:pPr>
    </w:p>
    <w:p w:rsidR="00F05912" w:rsidRDefault="00F05912" w:rsidP="005C3250">
      <w:pPr>
        <w:ind w:left="720" w:hanging="720"/>
        <w:rPr>
          <w:szCs w:val="22"/>
        </w:rPr>
      </w:pPr>
    </w:p>
    <w:p w:rsidR="00D04161" w:rsidRDefault="005C3250" w:rsidP="005C3250">
      <w:pPr>
        <w:ind w:left="720" w:hanging="720"/>
        <w:rPr>
          <w:b/>
        </w:rPr>
      </w:pPr>
      <w:r>
        <w:rPr>
          <w:szCs w:val="22"/>
        </w:rPr>
        <w:tab/>
        <w:t>b.</w:t>
      </w:r>
      <w:r>
        <w:rPr>
          <w:szCs w:val="22"/>
        </w:rPr>
        <w:tab/>
        <w:t xml:space="preserve">The distribution is somewhat </w:t>
      </w:r>
      <w:r w:rsidR="00965527">
        <w:rPr>
          <w:szCs w:val="22"/>
        </w:rPr>
        <w:t>“skewed” with</w:t>
      </w:r>
      <w:r>
        <w:rPr>
          <w:szCs w:val="22"/>
        </w:rPr>
        <w:t xml:space="preserve"> a longer “tail” to the </w:t>
      </w:r>
      <w:r w:rsidR="00965527">
        <w:rPr>
          <w:szCs w:val="22"/>
        </w:rPr>
        <w:t>left</w:t>
      </w:r>
      <w:r>
        <w:rPr>
          <w:szCs w:val="22"/>
        </w:rPr>
        <w:t xml:space="preserve"> and no </w:t>
      </w:r>
      <w:r>
        <w:rPr>
          <w:szCs w:val="22"/>
        </w:rPr>
        <w:tab/>
        <w:t>outliers.</w:t>
      </w:r>
      <w:r w:rsidRPr="0017447C">
        <w:rPr>
          <w:b/>
        </w:rPr>
        <w:t xml:space="preserve"> </w:t>
      </w:r>
      <w:r>
        <w:rPr>
          <w:b/>
        </w:rPr>
        <w:t>(LO2-3)</w:t>
      </w:r>
    </w:p>
    <w:p w:rsidR="00D04161" w:rsidRDefault="00D04161" w:rsidP="005C3250">
      <w:pPr>
        <w:ind w:left="720" w:hanging="720"/>
        <w:rPr>
          <w:b/>
        </w:rPr>
      </w:pPr>
    </w:p>
    <w:p w:rsidR="00D04161" w:rsidRPr="00D04161" w:rsidRDefault="00D04161" w:rsidP="005C3250">
      <w:pPr>
        <w:ind w:left="720" w:hanging="720"/>
        <w:rPr>
          <w:szCs w:val="22"/>
        </w:rPr>
      </w:pPr>
      <w:r w:rsidRPr="00D04161">
        <w:t xml:space="preserve">c. </w:t>
      </w:r>
    </w:p>
    <w:p w:rsidR="005C3250" w:rsidRDefault="005C3250" w:rsidP="005C3250">
      <w:pPr>
        <w:ind w:left="720" w:hanging="720"/>
        <w:rPr>
          <w:szCs w:val="22"/>
        </w:rPr>
      </w:pPr>
      <w:r w:rsidRPr="00A611AA">
        <w:t xml:space="preserve"> </w:t>
      </w:r>
    </w:p>
    <w:p w:rsidR="005C3250" w:rsidRDefault="005C3250" w:rsidP="005C3250">
      <w:pPr>
        <w:ind w:left="720" w:hanging="720"/>
      </w:pPr>
      <w:r>
        <w:rPr>
          <w:szCs w:val="22"/>
        </w:rPr>
        <w:tab/>
      </w:r>
      <w:r>
        <w:rPr>
          <w:szCs w:val="18"/>
        </w:rPr>
        <w:tab/>
      </w:r>
      <w:r w:rsidRPr="00A611AA">
        <w:t xml:space="preserve"> </w:t>
      </w:r>
    </w:p>
    <w:p w:rsidR="005C3250" w:rsidRDefault="005C3250" w:rsidP="005C3250">
      <w:pPr>
        <w:autoSpaceDE w:val="0"/>
        <w:autoSpaceDN w:val="0"/>
        <w:adjustRightInd w:val="0"/>
        <w:ind w:left="720"/>
        <w:rPr>
          <w:color w:val="000000"/>
        </w:rPr>
      </w:pPr>
      <w:r w:rsidRPr="00F93524">
        <w:rPr>
          <w:color w:val="000000"/>
        </w:rPr>
        <w:t xml:space="preserve">Forty percent of the </w:t>
      </w:r>
      <w:r>
        <w:rPr>
          <w:color w:val="000000"/>
        </w:rPr>
        <w:t>buses were driven fewer than 11000 miles.</w:t>
      </w:r>
    </w:p>
    <w:p w:rsidR="005C3250" w:rsidRDefault="005C3250" w:rsidP="005C3250">
      <w:pPr>
        <w:autoSpaceDE w:val="0"/>
        <w:autoSpaceDN w:val="0"/>
        <w:adjustRightInd w:val="0"/>
        <w:ind w:firstLine="720"/>
        <w:rPr>
          <w:b/>
        </w:rPr>
      </w:pPr>
      <w:r>
        <w:rPr>
          <w:color w:val="000000"/>
        </w:rPr>
        <w:t xml:space="preserve">Sixteen (16) busses were driven less than 10500 miles.  </w:t>
      </w:r>
      <w:r>
        <w:rPr>
          <w:b/>
        </w:rPr>
        <w:t>(LO2-3)</w:t>
      </w:r>
    </w:p>
    <w:p w:rsidR="005C3250" w:rsidRDefault="005C3250" w:rsidP="005C3250">
      <w:pPr>
        <w:autoSpaceDE w:val="0"/>
        <w:autoSpaceDN w:val="0"/>
        <w:adjustRightInd w:val="0"/>
        <w:ind w:firstLine="720"/>
        <w:rPr>
          <w:color w:val="000000"/>
        </w:rPr>
      </w:pPr>
    </w:p>
    <w:p w:rsidR="005C3250" w:rsidRDefault="005C3250" w:rsidP="005C3250">
      <w:pPr>
        <w:autoSpaceDE w:val="0"/>
        <w:autoSpaceDN w:val="0"/>
        <w:adjustRightInd w:val="0"/>
        <w:ind w:firstLine="720"/>
      </w:pPr>
      <w:r>
        <w:rPr>
          <w:color w:val="000000"/>
        </w:rPr>
        <w:t xml:space="preserve">d. </w:t>
      </w:r>
      <w:r w:rsidR="00093257">
        <w:rPr>
          <w:noProof/>
        </w:rPr>
        <w:object w:dxaOrig="8640" w:dyaOrig="5760">
          <v:shape id="_x0000_i1026" type="#_x0000_t75" alt="" style="width:251.15pt;height:166.6pt;mso-width-percent:0;mso-height-percent:0;mso-width-percent:0;mso-height-percent:0" o:ole="">
            <v:imagedata r:id="rId65" o:title=""/>
          </v:shape>
          <o:OLEObject Type="Embed" ProgID="MtbGraph.Document.16" ShapeID="_x0000_i1026" DrawAspect="Content" ObjectID="_1620116613" r:id="rId66"/>
        </w:object>
      </w:r>
    </w:p>
    <w:p w:rsidR="005C3250" w:rsidRDefault="005C3250" w:rsidP="005C3250">
      <w:pPr>
        <w:pStyle w:val="TableBody"/>
        <w:ind w:firstLine="720"/>
      </w:pPr>
    </w:p>
    <w:p w:rsidR="005C3250" w:rsidRDefault="005C3250" w:rsidP="005C3250">
      <w:pPr>
        <w:pStyle w:val="TableBody"/>
        <w:tabs>
          <w:tab w:val="left" w:pos="720"/>
        </w:tabs>
        <w:ind w:left="1440" w:hanging="1440"/>
      </w:pPr>
    </w:p>
    <w:p w:rsidR="005C3250" w:rsidRDefault="00093257" w:rsidP="005C3250">
      <w:r>
        <w:rPr>
          <w:noProof/>
        </w:rPr>
        <w:object w:dxaOrig="8640" w:dyaOrig="5760">
          <v:shape id="_x0000_i1025" type="#_x0000_t75" alt="" style="width:257.85pt;height:170.8pt;mso-width-percent:0;mso-height-percent:0;mso-width-percent:0;mso-height-percent:0" o:ole="">
            <v:imagedata r:id="rId67" o:title=""/>
          </v:shape>
          <o:OLEObject Type="Embed" ProgID="MtbGraph.Document.16" ShapeID="_x0000_i1025" DrawAspect="Content" ObjectID="_1620116614" r:id="rId68"/>
        </w:object>
      </w:r>
    </w:p>
    <w:p w:rsidR="005C3250" w:rsidRDefault="005C3250" w:rsidP="005C3250"/>
    <w:p w:rsidR="005C3250" w:rsidRDefault="005C3250" w:rsidP="005C3250">
      <w:r>
        <w:t xml:space="preserve">The first diagram shows that nearly three fourths of the buses have 55 seats. The second chart shows that Bluebird makes about 60 percent of the busses and Thompson only about 10 percent.  </w:t>
      </w:r>
      <w:r>
        <w:rPr>
          <w:b/>
        </w:rPr>
        <w:t>(LO2-2)</w:t>
      </w:r>
    </w:p>
    <w:p w:rsidR="005C3250" w:rsidRDefault="005C3250" w:rsidP="005C3250"/>
    <w:sectPr w:rsidR="005C3250" w:rsidSect="008A2426">
      <w:headerReference w:type="default" r:id="rId69"/>
      <w:footerReference w:type="even" r:id="rId70"/>
      <w:footerReference w:type="default" r:id="rId71"/>
      <w:pgSz w:w="12240" w:h="15840" w:code="1"/>
      <w:pgMar w:top="1440" w:right="1440" w:bottom="1440" w:left="1728"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93257" w:rsidRDefault="00093257">
      <w:r>
        <w:separator/>
      </w:r>
    </w:p>
  </w:endnote>
  <w:endnote w:type="continuationSeparator" w:id="0">
    <w:p w:rsidR="00093257" w:rsidRDefault="000932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G Time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Grande">
    <w:panose1 w:val="020B0600040502020204"/>
    <w:charset w:val="00"/>
    <w:family w:val="swiss"/>
    <w:pitch w:val="variable"/>
    <w:sig w:usb0="E1000AEF" w:usb1="5000A1FF" w:usb2="00000000" w:usb3="00000000" w:csb0="000001BF" w:csb1="00000000"/>
  </w:font>
  <w:font w:name="ElectraLH-BoldDisplay">
    <w:altName w:val="Cambria"/>
    <w:panose1 w:val="020B0604020202020204"/>
    <w:charset w:val="00"/>
    <w:family w:val="roman"/>
    <w:notTrueType/>
    <w:pitch w:val="default"/>
    <w:sig w:usb0="00000003" w:usb1="00000000" w:usb2="00000000" w:usb3="00000000" w:csb0="0000000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23F3F" w:rsidRDefault="00A23F3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rsidR="00A23F3F" w:rsidRDefault="00A23F3F">
    <w:pPr>
      <w:pStyle w:val="Footer"/>
    </w:pPr>
    <w:r>
      <w:t>Chapter 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23F3F" w:rsidRPr="008A2426" w:rsidRDefault="00A23F3F" w:rsidP="008A2426">
    <w:pPr>
      <w:pStyle w:val="Footer"/>
      <w:jc w:val="center"/>
    </w:pPr>
    <w:r>
      <w:t>2-</w:t>
    </w:r>
    <w:r>
      <w:fldChar w:fldCharType="begin"/>
    </w:r>
    <w:r>
      <w:instrText xml:space="preserve"> PAGE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93257" w:rsidRDefault="00093257">
      <w:r>
        <w:separator/>
      </w:r>
    </w:p>
  </w:footnote>
  <w:footnote w:type="continuationSeparator" w:id="0">
    <w:p w:rsidR="00093257" w:rsidRDefault="000932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23F3F" w:rsidRDefault="00A23F3F" w:rsidP="008A2426">
    <w:pPr>
      <w:pStyle w:val="Header"/>
    </w:pPr>
    <w:r>
      <w:t xml:space="preserve">Chapter 02 - Describing Data: Frequency </w:t>
    </w:r>
    <w:r w:rsidRPr="00BE56F0">
      <w:t>Tables</w:t>
    </w:r>
    <w:r>
      <w:t xml:space="preserve">, </w:t>
    </w:r>
    <w:r w:rsidRPr="00BE56F0">
      <w:t>Frequency</w:t>
    </w:r>
    <w:r>
      <w:rPr>
        <w:rFonts w:ascii="ElectraLH-BoldDisplay" w:hAnsi="ElectraLH-BoldDisplay" w:cs="ElectraLH-BoldDisplay"/>
        <w:b/>
        <w:bCs/>
        <w:color w:val="000000"/>
      </w:rPr>
      <w:t xml:space="preserve"> </w:t>
    </w:r>
    <w:r>
      <w:t>Distributions, and Graphic Presentation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D3CE06D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94840E1"/>
    <w:multiLevelType w:val="hybridMultilevel"/>
    <w:tmpl w:val="BDE6D31C"/>
    <w:lvl w:ilvl="0" w:tplc="F57C3D5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B62637E"/>
    <w:multiLevelType w:val="singleLevel"/>
    <w:tmpl w:val="4540252C"/>
    <w:lvl w:ilvl="0">
      <w:start w:val="2"/>
      <w:numFmt w:val="lowerLetter"/>
      <w:lvlText w:val="%1."/>
      <w:lvlJc w:val="left"/>
      <w:pPr>
        <w:tabs>
          <w:tab w:val="num" w:pos="1440"/>
        </w:tabs>
        <w:ind w:left="1440" w:hanging="720"/>
      </w:pPr>
      <w:rPr>
        <w:rFonts w:hint="default"/>
      </w:rPr>
    </w:lvl>
  </w:abstractNum>
  <w:abstractNum w:abstractNumId="3" w15:restartNumberingAfterBreak="0">
    <w:nsid w:val="0BDF0955"/>
    <w:multiLevelType w:val="singleLevel"/>
    <w:tmpl w:val="4A645E12"/>
    <w:lvl w:ilvl="0">
      <w:start w:val="2"/>
      <w:numFmt w:val="lowerLetter"/>
      <w:lvlText w:val="%1."/>
      <w:lvlJc w:val="left"/>
      <w:pPr>
        <w:tabs>
          <w:tab w:val="num" w:pos="1440"/>
        </w:tabs>
        <w:ind w:left="1440" w:hanging="720"/>
      </w:pPr>
      <w:rPr>
        <w:rFonts w:hint="default"/>
      </w:rPr>
    </w:lvl>
  </w:abstractNum>
  <w:abstractNum w:abstractNumId="4" w15:restartNumberingAfterBreak="0">
    <w:nsid w:val="12561194"/>
    <w:multiLevelType w:val="singleLevel"/>
    <w:tmpl w:val="8474DBE6"/>
    <w:lvl w:ilvl="0">
      <w:start w:val="2"/>
      <w:numFmt w:val="none"/>
      <w:lvlText w:val="d."/>
      <w:lvlJc w:val="left"/>
      <w:pPr>
        <w:tabs>
          <w:tab w:val="num" w:pos="1440"/>
        </w:tabs>
        <w:ind w:left="1440" w:hanging="720"/>
      </w:pPr>
      <w:rPr>
        <w:rFonts w:hint="default"/>
      </w:rPr>
    </w:lvl>
  </w:abstractNum>
  <w:abstractNum w:abstractNumId="5" w15:restartNumberingAfterBreak="0">
    <w:nsid w:val="15102AD3"/>
    <w:multiLevelType w:val="singleLevel"/>
    <w:tmpl w:val="34AC27A6"/>
    <w:lvl w:ilvl="0">
      <w:start w:val="2"/>
      <w:numFmt w:val="lowerLetter"/>
      <w:lvlText w:val="%1."/>
      <w:lvlJc w:val="left"/>
      <w:pPr>
        <w:tabs>
          <w:tab w:val="num" w:pos="1440"/>
        </w:tabs>
        <w:ind w:left="1440" w:hanging="720"/>
      </w:pPr>
      <w:rPr>
        <w:rFonts w:hint="default"/>
      </w:rPr>
    </w:lvl>
  </w:abstractNum>
  <w:abstractNum w:abstractNumId="6" w15:restartNumberingAfterBreak="0">
    <w:nsid w:val="270A7266"/>
    <w:multiLevelType w:val="singleLevel"/>
    <w:tmpl w:val="1C844E58"/>
    <w:lvl w:ilvl="0">
      <w:start w:val="2"/>
      <w:numFmt w:val="lowerLetter"/>
      <w:lvlText w:val="%1."/>
      <w:lvlJc w:val="left"/>
      <w:pPr>
        <w:tabs>
          <w:tab w:val="num" w:pos="1440"/>
        </w:tabs>
        <w:ind w:left="1440" w:hanging="720"/>
      </w:pPr>
      <w:rPr>
        <w:rFonts w:hint="default"/>
      </w:rPr>
    </w:lvl>
  </w:abstractNum>
  <w:abstractNum w:abstractNumId="7" w15:restartNumberingAfterBreak="0">
    <w:nsid w:val="29671019"/>
    <w:multiLevelType w:val="singleLevel"/>
    <w:tmpl w:val="78863D8E"/>
    <w:lvl w:ilvl="0">
      <w:start w:val="2"/>
      <w:numFmt w:val="lowerLetter"/>
      <w:lvlText w:val=""/>
      <w:lvlJc w:val="left"/>
      <w:pPr>
        <w:tabs>
          <w:tab w:val="num" w:pos="360"/>
        </w:tabs>
        <w:ind w:left="360" w:hanging="360"/>
      </w:pPr>
      <w:rPr>
        <w:rFonts w:hint="default"/>
      </w:rPr>
    </w:lvl>
  </w:abstractNum>
  <w:abstractNum w:abstractNumId="8" w15:restartNumberingAfterBreak="0">
    <w:nsid w:val="47677F67"/>
    <w:multiLevelType w:val="singleLevel"/>
    <w:tmpl w:val="BDF0459A"/>
    <w:lvl w:ilvl="0">
      <w:start w:val="2"/>
      <w:numFmt w:val="lowerLetter"/>
      <w:lvlText w:val="%1."/>
      <w:lvlJc w:val="left"/>
      <w:pPr>
        <w:tabs>
          <w:tab w:val="num" w:pos="1440"/>
        </w:tabs>
        <w:ind w:left="1440" w:hanging="720"/>
      </w:pPr>
      <w:rPr>
        <w:rFonts w:hint="default"/>
      </w:rPr>
    </w:lvl>
  </w:abstractNum>
  <w:abstractNum w:abstractNumId="9" w15:restartNumberingAfterBreak="0">
    <w:nsid w:val="52316993"/>
    <w:multiLevelType w:val="singleLevel"/>
    <w:tmpl w:val="DA441540"/>
    <w:lvl w:ilvl="0">
      <w:start w:val="2"/>
      <w:numFmt w:val="lowerLetter"/>
      <w:lvlText w:val="%1."/>
      <w:lvlJc w:val="left"/>
      <w:pPr>
        <w:tabs>
          <w:tab w:val="num" w:pos="1440"/>
        </w:tabs>
        <w:ind w:left="1440" w:hanging="720"/>
      </w:pPr>
      <w:rPr>
        <w:rFonts w:hint="default"/>
      </w:rPr>
    </w:lvl>
  </w:abstractNum>
  <w:abstractNum w:abstractNumId="10" w15:restartNumberingAfterBreak="0">
    <w:nsid w:val="546D26D6"/>
    <w:multiLevelType w:val="singleLevel"/>
    <w:tmpl w:val="197AC0E2"/>
    <w:lvl w:ilvl="0">
      <w:start w:val="2"/>
      <w:numFmt w:val="lowerLetter"/>
      <w:lvlText w:val="%1."/>
      <w:lvlJc w:val="left"/>
      <w:pPr>
        <w:tabs>
          <w:tab w:val="num" w:pos="1440"/>
        </w:tabs>
        <w:ind w:left="1440" w:hanging="720"/>
      </w:pPr>
      <w:rPr>
        <w:rFonts w:hint="default"/>
      </w:rPr>
    </w:lvl>
  </w:abstractNum>
  <w:abstractNum w:abstractNumId="11" w15:restartNumberingAfterBreak="0">
    <w:nsid w:val="548773F4"/>
    <w:multiLevelType w:val="singleLevel"/>
    <w:tmpl w:val="3D4E42EA"/>
    <w:lvl w:ilvl="0">
      <w:start w:val="2"/>
      <w:numFmt w:val="lowerLetter"/>
      <w:lvlText w:val="%1."/>
      <w:lvlJc w:val="left"/>
      <w:pPr>
        <w:tabs>
          <w:tab w:val="num" w:pos="1440"/>
        </w:tabs>
        <w:ind w:left="1440" w:hanging="720"/>
      </w:pPr>
      <w:rPr>
        <w:rFonts w:hint="default"/>
      </w:rPr>
    </w:lvl>
  </w:abstractNum>
  <w:abstractNum w:abstractNumId="12" w15:restartNumberingAfterBreak="0">
    <w:nsid w:val="67EF041D"/>
    <w:multiLevelType w:val="singleLevel"/>
    <w:tmpl w:val="F4609522"/>
    <w:lvl w:ilvl="0">
      <w:start w:val="2"/>
      <w:numFmt w:val="lowerLetter"/>
      <w:lvlText w:val="%1."/>
      <w:lvlJc w:val="left"/>
      <w:pPr>
        <w:tabs>
          <w:tab w:val="num" w:pos="1440"/>
        </w:tabs>
        <w:ind w:left="1440" w:hanging="720"/>
      </w:pPr>
      <w:rPr>
        <w:rFonts w:hint="default"/>
      </w:rPr>
    </w:lvl>
  </w:abstractNum>
  <w:abstractNum w:abstractNumId="13" w15:restartNumberingAfterBreak="0">
    <w:nsid w:val="72B138C5"/>
    <w:multiLevelType w:val="singleLevel"/>
    <w:tmpl w:val="D7B02142"/>
    <w:lvl w:ilvl="0">
      <w:start w:val="2"/>
      <w:numFmt w:val="none"/>
      <w:lvlText w:val="c."/>
      <w:lvlJc w:val="left"/>
      <w:pPr>
        <w:tabs>
          <w:tab w:val="num" w:pos="1440"/>
        </w:tabs>
        <w:ind w:left="1440" w:hanging="720"/>
      </w:pPr>
      <w:rPr>
        <w:rFonts w:hint="default"/>
      </w:rPr>
    </w:lvl>
  </w:abstractNum>
  <w:abstractNum w:abstractNumId="14" w15:restartNumberingAfterBreak="0">
    <w:nsid w:val="7B9B458C"/>
    <w:multiLevelType w:val="singleLevel"/>
    <w:tmpl w:val="A036A54C"/>
    <w:lvl w:ilvl="0">
      <w:start w:val="2"/>
      <w:numFmt w:val="lowerLetter"/>
      <w:lvlText w:val="%1."/>
      <w:lvlJc w:val="left"/>
      <w:pPr>
        <w:tabs>
          <w:tab w:val="num" w:pos="1440"/>
        </w:tabs>
        <w:ind w:left="1440" w:hanging="720"/>
      </w:pPr>
      <w:rPr>
        <w:rFonts w:hint="default"/>
      </w:rPr>
    </w:lvl>
  </w:abstractNum>
  <w:abstractNum w:abstractNumId="15" w15:restartNumberingAfterBreak="0">
    <w:nsid w:val="7F8021E9"/>
    <w:multiLevelType w:val="singleLevel"/>
    <w:tmpl w:val="53C885F6"/>
    <w:lvl w:ilvl="0">
      <w:start w:val="2"/>
      <w:numFmt w:val="lowerLetter"/>
      <w:lvlText w:val="%1."/>
      <w:lvlJc w:val="left"/>
      <w:pPr>
        <w:tabs>
          <w:tab w:val="num" w:pos="1440"/>
        </w:tabs>
        <w:ind w:left="1440" w:hanging="720"/>
      </w:pPr>
      <w:rPr>
        <w:rFonts w:hint="default"/>
      </w:rPr>
    </w:lvl>
  </w:abstractNum>
  <w:num w:numId="1">
    <w:abstractNumId w:val="14"/>
  </w:num>
  <w:num w:numId="2">
    <w:abstractNumId w:val="15"/>
  </w:num>
  <w:num w:numId="3">
    <w:abstractNumId w:val="10"/>
  </w:num>
  <w:num w:numId="4">
    <w:abstractNumId w:val="2"/>
  </w:num>
  <w:num w:numId="5">
    <w:abstractNumId w:val="8"/>
  </w:num>
  <w:num w:numId="6">
    <w:abstractNumId w:val="7"/>
  </w:num>
  <w:num w:numId="7">
    <w:abstractNumId w:val="13"/>
  </w:num>
  <w:num w:numId="8">
    <w:abstractNumId w:val="6"/>
  </w:num>
  <w:num w:numId="9">
    <w:abstractNumId w:val="11"/>
    <w:lvlOverride w:ilvl="0">
      <w:startOverride w:val="2"/>
    </w:lvlOverride>
  </w:num>
  <w:num w:numId="10">
    <w:abstractNumId w:val="5"/>
    <w:lvlOverride w:ilvl="0">
      <w:startOverride w:val="2"/>
    </w:lvlOverride>
  </w:num>
  <w:num w:numId="11">
    <w:abstractNumId w:val="13"/>
    <w:lvlOverride w:ilvl="0">
      <w:startOverride w:val="2"/>
    </w:lvlOverride>
  </w:num>
  <w:num w:numId="12">
    <w:abstractNumId w:val="12"/>
    <w:lvlOverride w:ilvl="0">
      <w:startOverride w:val="2"/>
    </w:lvlOverride>
  </w:num>
  <w:num w:numId="13">
    <w:abstractNumId w:val="9"/>
    <w:lvlOverride w:ilvl="0">
      <w:startOverride w:val="2"/>
    </w:lvlOverride>
  </w:num>
  <w:num w:numId="14">
    <w:abstractNumId w:val="0"/>
  </w:num>
  <w:num w:numId="15">
    <w:abstractNumId w:val="1"/>
  </w:num>
  <w:num w:numId="16">
    <w:abstractNumId w:val="3"/>
  </w:num>
  <w:num w:numId="17">
    <w:abstractNumId w:val="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isplayHorizontalDrawingGridEvery w:val="0"/>
  <w:displayVerticalDrawingGridEvery w:val="0"/>
  <w:doNotUseMarginsForDrawingGridOrigin/>
  <w:noPunctuationKerning/>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6D62FA"/>
    <w:rsid w:val="00007AC2"/>
    <w:rsid w:val="00011C9D"/>
    <w:rsid w:val="00020203"/>
    <w:rsid w:val="0003707B"/>
    <w:rsid w:val="00041EB7"/>
    <w:rsid w:val="00065D61"/>
    <w:rsid w:val="00076964"/>
    <w:rsid w:val="000818F0"/>
    <w:rsid w:val="00085C8A"/>
    <w:rsid w:val="00090D03"/>
    <w:rsid w:val="00093257"/>
    <w:rsid w:val="000940B3"/>
    <w:rsid w:val="00094338"/>
    <w:rsid w:val="000D0670"/>
    <w:rsid w:val="000D2D0D"/>
    <w:rsid w:val="001066D2"/>
    <w:rsid w:val="00110F15"/>
    <w:rsid w:val="00136ABD"/>
    <w:rsid w:val="0017447C"/>
    <w:rsid w:val="00175302"/>
    <w:rsid w:val="001D1A18"/>
    <w:rsid w:val="001D3241"/>
    <w:rsid w:val="001E0EAD"/>
    <w:rsid w:val="00205104"/>
    <w:rsid w:val="002141A9"/>
    <w:rsid w:val="002308B1"/>
    <w:rsid w:val="002337C2"/>
    <w:rsid w:val="00245E88"/>
    <w:rsid w:val="00280E85"/>
    <w:rsid w:val="002D6019"/>
    <w:rsid w:val="002E3FA8"/>
    <w:rsid w:val="002E76DB"/>
    <w:rsid w:val="0030190E"/>
    <w:rsid w:val="0030341C"/>
    <w:rsid w:val="00325072"/>
    <w:rsid w:val="00346FE9"/>
    <w:rsid w:val="00386210"/>
    <w:rsid w:val="003B73AD"/>
    <w:rsid w:val="003C57FD"/>
    <w:rsid w:val="00400D2A"/>
    <w:rsid w:val="00410AC8"/>
    <w:rsid w:val="00490102"/>
    <w:rsid w:val="004C7586"/>
    <w:rsid w:val="004C771B"/>
    <w:rsid w:val="00511804"/>
    <w:rsid w:val="005207E4"/>
    <w:rsid w:val="00523B24"/>
    <w:rsid w:val="005915DA"/>
    <w:rsid w:val="005A4D78"/>
    <w:rsid w:val="005C2302"/>
    <w:rsid w:val="005C3250"/>
    <w:rsid w:val="005D3893"/>
    <w:rsid w:val="005F114E"/>
    <w:rsid w:val="006312CF"/>
    <w:rsid w:val="006350E1"/>
    <w:rsid w:val="006957F6"/>
    <w:rsid w:val="006D5A5E"/>
    <w:rsid w:val="006D62FA"/>
    <w:rsid w:val="006F06E1"/>
    <w:rsid w:val="006F512B"/>
    <w:rsid w:val="006F5279"/>
    <w:rsid w:val="006F6C23"/>
    <w:rsid w:val="00706455"/>
    <w:rsid w:val="007262C7"/>
    <w:rsid w:val="00753043"/>
    <w:rsid w:val="00784557"/>
    <w:rsid w:val="007930A0"/>
    <w:rsid w:val="007B4E57"/>
    <w:rsid w:val="007C2202"/>
    <w:rsid w:val="007D112F"/>
    <w:rsid w:val="007F570E"/>
    <w:rsid w:val="008147B9"/>
    <w:rsid w:val="00821FC0"/>
    <w:rsid w:val="00861482"/>
    <w:rsid w:val="00861CD0"/>
    <w:rsid w:val="00862A7B"/>
    <w:rsid w:val="00875E13"/>
    <w:rsid w:val="00885FA5"/>
    <w:rsid w:val="00891A52"/>
    <w:rsid w:val="00893CF6"/>
    <w:rsid w:val="008A073A"/>
    <w:rsid w:val="008A2426"/>
    <w:rsid w:val="008A34FF"/>
    <w:rsid w:val="008A6F76"/>
    <w:rsid w:val="008C50EC"/>
    <w:rsid w:val="008D290A"/>
    <w:rsid w:val="00914A66"/>
    <w:rsid w:val="00963773"/>
    <w:rsid w:val="00965527"/>
    <w:rsid w:val="00990FEE"/>
    <w:rsid w:val="009A72C5"/>
    <w:rsid w:val="009B126F"/>
    <w:rsid w:val="009C1DB0"/>
    <w:rsid w:val="009F5305"/>
    <w:rsid w:val="00A1634E"/>
    <w:rsid w:val="00A23F3F"/>
    <w:rsid w:val="00AC5B4A"/>
    <w:rsid w:val="00AD1FED"/>
    <w:rsid w:val="00AD70A2"/>
    <w:rsid w:val="00B10B3F"/>
    <w:rsid w:val="00B21142"/>
    <w:rsid w:val="00B246A9"/>
    <w:rsid w:val="00B45C0C"/>
    <w:rsid w:val="00B819A9"/>
    <w:rsid w:val="00B924AA"/>
    <w:rsid w:val="00B94196"/>
    <w:rsid w:val="00BB0ACA"/>
    <w:rsid w:val="00BD02EC"/>
    <w:rsid w:val="00BD3C60"/>
    <w:rsid w:val="00BE56F0"/>
    <w:rsid w:val="00BE58A1"/>
    <w:rsid w:val="00BF131C"/>
    <w:rsid w:val="00C033F2"/>
    <w:rsid w:val="00C05074"/>
    <w:rsid w:val="00C43ED4"/>
    <w:rsid w:val="00C52151"/>
    <w:rsid w:val="00C6753F"/>
    <w:rsid w:val="00C944B6"/>
    <w:rsid w:val="00C9499B"/>
    <w:rsid w:val="00C96B37"/>
    <w:rsid w:val="00CA0861"/>
    <w:rsid w:val="00CA4940"/>
    <w:rsid w:val="00CC6748"/>
    <w:rsid w:val="00CD7BDE"/>
    <w:rsid w:val="00D04161"/>
    <w:rsid w:val="00D239D5"/>
    <w:rsid w:val="00D32E77"/>
    <w:rsid w:val="00D53737"/>
    <w:rsid w:val="00D62C94"/>
    <w:rsid w:val="00DA0B9A"/>
    <w:rsid w:val="00DB1C4D"/>
    <w:rsid w:val="00DB3299"/>
    <w:rsid w:val="00DD0AE1"/>
    <w:rsid w:val="00DD4F12"/>
    <w:rsid w:val="00DE3497"/>
    <w:rsid w:val="00DF1804"/>
    <w:rsid w:val="00DF4648"/>
    <w:rsid w:val="00DF6699"/>
    <w:rsid w:val="00E04C1A"/>
    <w:rsid w:val="00E14AA7"/>
    <w:rsid w:val="00E71786"/>
    <w:rsid w:val="00E84711"/>
    <w:rsid w:val="00E908BD"/>
    <w:rsid w:val="00EA0952"/>
    <w:rsid w:val="00EF4D37"/>
    <w:rsid w:val="00F05912"/>
    <w:rsid w:val="00F11AFE"/>
    <w:rsid w:val="00F20F6F"/>
    <w:rsid w:val="00F645CA"/>
    <w:rsid w:val="00F70902"/>
    <w:rsid w:val="00FA3864"/>
    <w:rsid w:val="00FC58BD"/>
    <w:rsid w:val="00FC73E7"/>
    <w:rsid w:val="00FD4373"/>
    <w:rsid w:val="00FD4F09"/>
    <w:rsid w:val="00FD71CA"/>
    <w:rsid w:val="00FE002C"/>
    <w:rsid w:val="00FF2D75"/>
    <w:rsid w:val="00FF720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shapedefaults>
    <o:shapelayout v:ext="edit">
      <o:idmap v:ext="edit" data="1"/>
    </o:shapelayout>
  </w:shapeDefaults>
  <w:decimalSymbol w:val="."/>
  <w:listSeparator w:val=","/>
  <w14:docId w14:val="64747774"/>
  <w15:chartTrackingRefBased/>
  <w15:docId w15:val="{FE6DDBCD-92CD-A644-834F-DB58C86D5A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Vari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C771B"/>
    <w:rPr>
      <w:sz w:val="22"/>
      <w:lang w:eastAsia="en-US"/>
    </w:rPr>
  </w:style>
  <w:style w:type="paragraph" w:styleId="Heading1">
    <w:name w:val="heading 1"/>
    <w:next w:val="BodyText"/>
    <w:autoRedefine/>
    <w:qFormat/>
    <w:rsid w:val="00065D61"/>
    <w:pPr>
      <w:keepNext/>
      <w:spacing w:before="120" w:after="120"/>
      <w:jc w:val="right"/>
      <w:outlineLvl w:val="0"/>
    </w:pPr>
    <w:rPr>
      <w:rFonts w:ascii="Arial" w:hAnsi="Arial"/>
      <w:b/>
      <w:smallCaps/>
      <w:kern w:val="28"/>
      <w:sz w:val="28"/>
      <w:lang w:eastAsia="en-US"/>
    </w:rPr>
  </w:style>
  <w:style w:type="paragraph" w:styleId="Heading2">
    <w:name w:val="heading 2"/>
    <w:next w:val="BodyText"/>
    <w:autoRedefine/>
    <w:qFormat/>
    <w:pPr>
      <w:keepNext/>
      <w:tabs>
        <w:tab w:val="left" w:pos="360"/>
      </w:tabs>
      <w:spacing w:before="60" w:after="120"/>
      <w:jc w:val="right"/>
      <w:outlineLvl w:val="1"/>
    </w:pPr>
    <w:rPr>
      <w:rFonts w:ascii="Arial" w:hAnsi="Arial"/>
      <w:b/>
      <w:smallCaps/>
      <w:sz w:val="28"/>
      <w:lang w:eastAsia="en-US"/>
    </w:rPr>
  </w:style>
  <w:style w:type="paragraph" w:styleId="Heading3">
    <w:name w:val="heading 3"/>
    <w:basedOn w:val="Normal"/>
    <w:next w:val="Normal"/>
    <w:qFormat/>
    <w:pPr>
      <w:keepNext/>
      <w:spacing w:before="60" w:after="120"/>
      <w:outlineLvl w:val="2"/>
    </w:pPr>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pPr>
      <w:spacing w:after="240"/>
      <w:jc w:val="both"/>
    </w:pPr>
    <w:rPr>
      <w:sz w:val="22"/>
      <w:lang w:eastAsia="en-US"/>
    </w:rPr>
  </w:style>
  <w:style w:type="paragraph" w:styleId="Header">
    <w:name w:val="header"/>
    <w:pPr>
      <w:tabs>
        <w:tab w:val="center" w:pos="4320"/>
        <w:tab w:val="right" w:pos="8640"/>
      </w:tabs>
    </w:pPr>
    <w:rPr>
      <w:lang w:eastAsia="en-US"/>
    </w:rPr>
  </w:style>
  <w:style w:type="paragraph" w:customStyle="1" w:styleId="chaptertitle">
    <w:name w:val="chapter title"/>
    <w:next w:val="Heading1"/>
    <w:pPr>
      <w:spacing w:after="480"/>
      <w:jc w:val="right"/>
    </w:pPr>
    <w:rPr>
      <w:rFonts w:ascii="Arial" w:hAnsi="Arial"/>
      <w:b/>
      <w:caps/>
      <w:sz w:val="32"/>
      <w:lang w:eastAsia="en-US"/>
    </w:rPr>
  </w:style>
  <w:style w:type="paragraph" w:styleId="ListNumber">
    <w:name w:val="List Number"/>
    <w:pPr>
      <w:spacing w:after="120"/>
      <w:ind w:left="576" w:hanging="576"/>
    </w:pPr>
    <w:rPr>
      <w:sz w:val="22"/>
      <w:lang w:eastAsia="en-US"/>
    </w:rPr>
  </w:style>
  <w:style w:type="paragraph" w:styleId="ListBullet2">
    <w:name w:val="List Bullet 2"/>
    <w:autoRedefine/>
    <w:pPr>
      <w:spacing w:before="60" w:after="120"/>
      <w:ind w:left="720" w:hanging="360"/>
    </w:pPr>
    <w:rPr>
      <w:sz w:val="22"/>
      <w:lang w:eastAsia="en-US"/>
    </w:rPr>
  </w:style>
  <w:style w:type="paragraph" w:styleId="ListNumber2">
    <w:name w:val="List Number 2"/>
    <w:pPr>
      <w:spacing w:before="60" w:after="120"/>
      <w:ind w:left="936" w:hanging="360"/>
    </w:pPr>
    <w:rPr>
      <w:lang w:eastAsia="en-US"/>
    </w:rPr>
  </w:style>
  <w:style w:type="paragraph" w:styleId="ListContinue">
    <w:name w:val="List Continue"/>
    <w:pPr>
      <w:spacing w:before="60" w:after="120"/>
      <w:ind w:left="360"/>
    </w:pPr>
    <w:rPr>
      <w:lang w:eastAsia="en-US"/>
    </w:rPr>
  </w:style>
  <w:style w:type="paragraph" w:styleId="Footer">
    <w:name w:val="footer"/>
    <w:pPr>
      <w:tabs>
        <w:tab w:val="center" w:pos="4320"/>
        <w:tab w:val="right" w:pos="8640"/>
      </w:tabs>
    </w:pPr>
    <w:rPr>
      <w:lang w:eastAsia="en-US"/>
    </w:rPr>
  </w:style>
  <w:style w:type="paragraph" w:customStyle="1" w:styleId="Equation2a">
    <w:name w:val="Equation2a"/>
    <w:basedOn w:val="Obj2"/>
    <w:pPr>
      <w:tabs>
        <w:tab w:val="left" w:pos="72"/>
      </w:tabs>
      <w:ind w:left="2880"/>
    </w:pPr>
  </w:style>
  <w:style w:type="paragraph" w:customStyle="1" w:styleId="Question">
    <w:name w:val="Question"/>
    <w:pPr>
      <w:tabs>
        <w:tab w:val="left" w:pos="360"/>
      </w:tabs>
      <w:spacing w:before="60" w:after="120"/>
      <w:ind w:left="360" w:hanging="360"/>
    </w:pPr>
    <w:rPr>
      <w:lang w:eastAsia="en-US"/>
    </w:rPr>
  </w:style>
  <w:style w:type="paragraph" w:customStyle="1" w:styleId="Answer">
    <w:name w:val="Answer"/>
    <w:pPr>
      <w:spacing w:after="120"/>
      <w:ind w:left="360"/>
      <w:jc w:val="both"/>
    </w:pPr>
    <w:rPr>
      <w:kern w:val="18"/>
      <w:lang w:eastAsia="en-US"/>
    </w:rPr>
  </w:style>
  <w:style w:type="paragraph" w:customStyle="1" w:styleId="BibliographyEntry">
    <w:name w:val="Bibliography Entry"/>
    <w:pPr>
      <w:keepLines/>
      <w:spacing w:after="120"/>
    </w:pPr>
    <w:rPr>
      <w:lang w:eastAsia="en-US"/>
    </w:rPr>
  </w:style>
  <w:style w:type="paragraph" w:customStyle="1" w:styleId="Misc">
    <w:name w:val="Misc"/>
    <w:pPr>
      <w:keepLines/>
    </w:pPr>
    <w:rPr>
      <w:lang w:eastAsia="en-US"/>
    </w:rPr>
  </w:style>
  <w:style w:type="paragraph" w:customStyle="1" w:styleId="Table">
    <w:name w:val="Table"/>
    <w:aliases w:val="Financial"/>
    <w:pPr>
      <w:keepLines/>
      <w:tabs>
        <w:tab w:val="left" w:pos="288"/>
        <w:tab w:val="left" w:pos="576"/>
        <w:tab w:val="left" w:pos="864"/>
        <w:tab w:val="left" w:pos="1152"/>
        <w:tab w:val="left" w:pos="1440"/>
      </w:tabs>
    </w:pPr>
    <w:rPr>
      <w:lang w:eastAsia="en-US"/>
    </w:rPr>
  </w:style>
  <w:style w:type="paragraph" w:customStyle="1" w:styleId="TableBody">
    <w:name w:val="Table Body"/>
    <w:pPr>
      <w:keepNext/>
    </w:pPr>
    <w:rPr>
      <w:sz w:val="22"/>
      <w:lang w:eastAsia="en-US"/>
    </w:rPr>
  </w:style>
  <w:style w:type="paragraph" w:customStyle="1" w:styleId="Newspaperbody">
    <w:name w:val="Newspaper body"/>
    <w:pPr>
      <w:spacing w:after="120"/>
      <w:ind w:left="720" w:right="720"/>
      <w:jc w:val="both"/>
    </w:pPr>
    <w:rPr>
      <w:rFonts w:ascii="Arial" w:hAnsi="Arial"/>
      <w:sz w:val="18"/>
      <w:lang w:eastAsia="en-US"/>
    </w:rPr>
  </w:style>
  <w:style w:type="paragraph" w:customStyle="1" w:styleId="Newspaperheader">
    <w:name w:val="Newspaper header"/>
    <w:pPr>
      <w:keepNext/>
      <w:tabs>
        <w:tab w:val="left" w:pos="720"/>
      </w:tabs>
      <w:ind w:left="1440" w:hanging="1440"/>
    </w:pPr>
    <w:rPr>
      <w:rFonts w:ascii="Arial" w:hAnsi="Arial"/>
      <w:sz w:val="18"/>
      <w:lang w:eastAsia="en-US"/>
    </w:rPr>
  </w:style>
  <w:style w:type="paragraph" w:customStyle="1" w:styleId="Newspapercopyright">
    <w:name w:val="Newspaper copyright"/>
    <w:pPr>
      <w:keepNext/>
      <w:spacing w:before="120" w:after="120"/>
      <w:jc w:val="center"/>
    </w:pPr>
    <w:rPr>
      <w:rFonts w:ascii="Arial" w:hAnsi="Arial"/>
      <w:sz w:val="18"/>
      <w:lang w:eastAsia="en-US"/>
    </w:rPr>
  </w:style>
  <w:style w:type="paragraph" w:customStyle="1" w:styleId="TableExhibitTitle">
    <w:name w:val="Table Exhibit Title"/>
    <w:next w:val="TableBody"/>
    <w:pPr>
      <w:keepNext/>
      <w:pBdr>
        <w:bottom w:val="single" w:sz="12" w:space="2" w:color="auto"/>
      </w:pBdr>
      <w:tabs>
        <w:tab w:val="left" w:pos="1440"/>
      </w:tabs>
      <w:spacing w:before="240" w:after="120"/>
      <w:ind w:left="360"/>
    </w:pPr>
    <w:rPr>
      <w:rFonts w:ascii="Arial" w:hAnsi="Arial"/>
      <w:b/>
      <w:sz w:val="18"/>
      <w:lang w:eastAsia="en-US"/>
    </w:rPr>
  </w:style>
  <w:style w:type="paragraph" w:customStyle="1" w:styleId="GraphicExhibitTitleLine">
    <w:name w:val="Graphic Exhibit Title Line"/>
    <w:pPr>
      <w:keepNext/>
      <w:pBdr>
        <w:bottom w:val="single" w:sz="18" w:space="3" w:color="0000FF"/>
      </w:pBdr>
      <w:tabs>
        <w:tab w:val="left" w:pos="3600"/>
      </w:tabs>
      <w:spacing w:before="240" w:after="120"/>
    </w:pPr>
    <w:rPr>
      <w:lang w:eastAsia="en-US"/>
    </w:rPr>
  </w:style>
  <w:style w:type="paragraph" w:customStyle="1" w:styleId="SuggestedReadings">
    <w:name w:val="Suggested Readings"/>
    <w:pPr>
      <w:keepLines/>
      <w:ind w:left="288" w:hanging="288"/>
    </w:pPr>
    <w:rPr>
      <w:lang w:eastAsia="en-US"/>
    </w:rPr>
  </w:style>
  <w:style w:type="paragraph" w:customStyle="1" w:styleId="Newspaperbody2">
    <w:name w:val="Newspaper body 2"/>
    <w:basedOn w:val="BodyText"/>
    <w:pPr>
      <w:spacing w:after="0"/>
      <w:ind w:firstLine="360"/>
    </w:pPr>
    <w:rPr>
      <w:sz w:val="18"/>
    </w:rPr>
  </w:style>
  <w:style w:type="paragraph" w:customStyle="1" w:styleId="titlepagetitle">
    <w:name w:val="title page title"/>
    <w:basedOn w:val="Normal"/>
    <w:next w:val="titlepageta"/>
    <w:pPr>
      <w:spacing w:before="960" w:after="240"/>
      <w:jc w:val="center"/>
    </w:pPr>
    <w:rPr>
      <w:b/>
      <w:caps/>
      <w:sz w:val="40"/>
    </w:rPr>
  </w:style>
  <w:style w:type="paragraph" w:customStyle="1" w:styleId="titlepageta">
    <w:name w:val="title page t/a"/>
    <w:basedOn w:val="Normal"/>
    <w:next w:val="titlepagebooktitle"/>
    <w:pPr>
      <w:spacing w:after="600"/>
      <w:jc w:val="center"/>
    </w:pPr>
    <w:rPr>
      <w:i/>
      <w:sz w:val="24"/>
    </w:rPr>
  </w:style>
  <w:style w:type="paragraph" w:customStyle="1" w:styleId="titlepagebooktitle">
    <w:name w:val="title page book title"/>
    <w:basedOn w:val="Normal"/>
    <w:pPr>
      <w:pBdr>
        <w:top w:val="single" w:sz="12" w:space="3" w:color="auto"/>
        <w:bottom w:val="single" w:sz="12" w:space="3" w:color="auto"/>
      </w:pBdr>
      <w:spacing w:after="240"/>
      <w:jc w:val="center"/>
    </w:pPr>
    <w:rPr>
      <w:b/>
      <w:caps/>
      <w:sz w:val="52"/>
    </w:rPr>
  </w:style>
  <w:style w:type="paragraph" w:customStyle="1" w:styleId="titlepageedition">
    <w:name w:val="title page edition"/>
    <w:basedOn w:val="Normal"/>
    <w:next w:val="titlepageauthorname"/>
    <w:pPr>
      <w:spacing w:after="360"/>
      <w:jc w:val="center"/>
    </w:pPr>
    <w:rPr>
      <w:sz w:val="28"/>
    </w:rPr>
  </w:style>
  <w:style w:type="paragraph" w:customStyle="1" w:styleId="titlepageauthorname">
    <w:name w:val="title page author name"/>
    <w:basedOn w:val="Normal"/>
    <w:next w:val="titlepageschool"/>
    <w:pPr>
      <w:jc w:val="center"/>
    </w:pPr>
    <w:rPr>
      <w:b/>
      <w:sz w:val="36"/>
    </w:rPr>
  </w:style>
  <w:style w:type="paragraph" w:customStyle="1" w:styleId="titlepageschool">
    <w:name w:val="title page school"/>
    <w:basedOn w:val="Normal"/>
    <w:next w:val="BodyText"/>
    <w:pPr>
      <w:jc w:val="center"/>
    </w:pPr>
    <w:rPr>
      <w:i/>
      <w:sz w:val="24"/>
    </w:rPr>
  </w:style>
  <w:style w:type="paragraph" w:customStyle="1" w:styleId="cenarialcaps14">
    <w:name w:val="cen arial caps 14"/>
    <w:basedOn w:val="Normal"/>
    <w:next w:val="bodytextarial11"/>
    <w:pPr>
      <w:spacing w:after="240"/>
      <w:jc w:val="center"/>
    </w:pPr>
    <w:rPr>
      <w:rFonts w:ascii="Arial" w:hAnsi="Arial"/>
      <w:caps/>
      <w:sz w:val="28"/>
    </w:rPr>
  </w:style>
  <w:style w:type="paragraph" w:customStyle="1" w:styleId="bodytextarial11">
    <w:name w:val="body text arial 11"/>
    <w:basedOn w:val="Normal"/>
    <w:next w:val="Normal"/>
    <w:rPr>
      <w:rFonts w:ascii="Arial" w:hAnsi="Arial"/>
    </w:rPr>
  </w:style>
  <w:style w:type="paragraph" w:customStyle="1" w:styleId="Footerfirstpageonly">
    <w:name w:val="Footer (first page only)"/>
    <w:basedOn w:val="BodyText"/>
    <w:pPr>
      <w:spacing w:before="240" w:after="0"/>
      <w:jc w:val="center"/>
    </w:pPr>
    <w:rPr>
      <w:rFonts w:ascii="Arial" w:hAnsi="Arial"/>
      <w:sz w:val="18"/>
    </w:rPr>
  </w:style>
  <w:style w:type="paragraph" w:customStyle="1" w:styleId="T-acctsmentryline">
    <w:name w:val="T-acct sm entry line"/>
    <w:basedOn w:val="Normal"/>
    <w:pPr>
      <w:tabs>
        <w:tab w:val="right" w:pos="1620"/>
        <w:tab w:val="bar" w:pos="1800"/>
        <w:tab w:val="left" w:pos="1980"/>
        <w:tab w:val="right" w:pos="3690"/>
      </w:tabs>
    </w:pPr>
    <w:rPr>
      <w:rFonts w:ascii="Arial" w:hAnsi="Arial"/>
      <w:sz w:val="18"/>
    </w:rPr>
  </w:style>
  <w:style w:type="paragraph" w:customStyle="1" w:styleId="chapternumber">
    <w:name w:val="chapter number"/>
    <w:basedOn w:val="Normal"/>
    <w:next w:val="Normal"/>
    <w:pPr>
      <w:pageBreakBefore/>
      <w:jc w:val="right"/>
    </w:pPr>
    <w:rPr>
      <w:rFonts w:ascii="Arial" w:hAnsi="Arial"/>
      <w:b/>
      <w:caps/>
      <w:sz w:val="32"/>
    </w:rPr>
  </w:style>
  <w:style w:type="paragraph" w:customStyle="1" w:styleId="cenarialunderline">
    <w:name w:val="cen arial underline"/>
    <w:basedOn w:val="cenarialcaps14"/>
    <w:next w:val="BodyText"/>
    <w:pPr>
      <w:spacing w:before="240"/>
    </w:pPr>
    <w:rPr>
      <w:u w:val="single"/>
    </w:rPr>
  </w:style>
  <w:style w:type="paragraph" w:customStyle="1" w:styleId="Evenpageheader">
    <w:name w:val="Even page header"/>
    <w:pPr>
      <w:tabs>
        <w:tab w:val="right" w:pos="7099"/>
        <w:tab w:val="right" w:pos="9259"/>
      </w:tabs>
      <w:ind w:left="-2160"/>
    </w:pPr>
    <w:rPr>
      <w:rFonts w:ascii="Arial" w:hAnsi="Arial"/>
      <w:b/>
      <w:caps/>
      <w:lang w:eastAsia="en-US"/>
    </w:rPr>
  </w:style>
  <w:style w:type="paragraph" w:customStyle="1" w:styleId="Oddpageheader">
    <w:name w:val="Odd page header"/>
    <w:basedOn w:val="Evenpageheader"/>
    <w:pPr>
      <w:tabs>
        <w:tab w:val="clear" w:pos="7099"/>
      </w:tabs>
      <w:ind w:left="0"/>
    </w:pPr>
  </w:style>
  <w:style w:type="paragraph" w:styleId="FootnoteText">
    <w:name w:val="footnote text"/>
    <w:basedOn w:val="Normal"/>
    <w:semiHidden/>
    <w:rPr>
      <w:rFonts w:ascii="Arial" w:hAnsi="Arial"/>
      <w:sz w:val="18"/>
    </w:rPr>
  </w:style>
  <w:style w:type="character" w:styleId="FootnoteReference">
    <w:name w:val="footnote reference"/>
    <w:semiHidden/>
    <w:rPr>
      <w:vertAlign w:val="superscript"/>
    </w:rPr>
  </w:style>
  <w:style w:type="paragraph" w:customStyle="1" w:styleId="Quoterightleftindent">
    <w:name w:val="Quote (right/left indent)"/>
    <w:next w:val="Normal"/>
    <w:pPr>
      <w:spacing w:after="120"/>
      <w:ind w:left="720" w:right="720"/>
      <w:jc w:val="both"/>
    </w:pPr>
    <w:rPr>
      <w:i/>
      <w:lang w:eastAsia="en-US"/>
    </w:rPr>
  </w:style>
  <w:style w:type="paragraph" w:customStyle="1" w:styleId="Capsboldhead">
    <w:name w:val="Caps bold head"/>
    <w:basedOn w:val="Normal"/>
    <w:next w:val="BodyText"/>
    <w:pPr>
      <w:spacing w:before="240" w:after="120"/>
      <w:ind w:firstLine="720"/>
    </w:pPr>
    <w:rPr>
      <w:b/>
      <w:smallCaps/>
    </w:rPr>
  </w:style>
  <w:style w:type="paragraph" w:customStyle="1" w:styleId="Listbullet1">
    <w:name w:val="List bullet 1"/>
    <w:basedOn w:val="ListBullet2"/>
    <w:pPr>
      <w:spacing w:after="0"/>
    </w:pPr>
  </w:style>
  <w:style w:type="paragraph" w:customStyle="1" w:styleId="tableheads">
    <w:name w:val="table heads"/>
    <w:basedOn w:val="TableBody"/>
    <w:next w:val="TableBody"/>
    <w:pPr>
      <w:tabs>
        <w:tab w:val="center" w:pos="2700"/>
        <w:tab w:val="center" w:pos="3600"/>
        <w:tab w:val="center" w:pos="4500"/>
        <w:tab w:val="center" w:pos="5400"/>
        <w:tab w:val="center" w:pos="6300"/>
        <w:tab w:val="center" w:pos="7200"/>
      </w:tabs>
      <w:ind w:left="360"/>
    </w:pPr>
    <w:rPr>
      <w:i/>
    </w:rPr>
  </w:style>
  <w:style w:type="paragraph" w:customStyle="1" w:styleId="boxedbodytext">
    <w:name w:val="boxed body text"/>
    <w:basedOn w:val="Normal"/>
    <w:pPr>
      <w:pBdr>
        <w:top w:val="double" w:sz="6" w:space="3" w:color="auto"/>
        <w:left w:val="double" w:sz="6" w:space="3" w:color="auto"/>
        <w:bottom w:val="double" w:sz="6" w:space="3" w:color="auto"/>
        <w:right w:val="double" w:sz="6" w:space="3" w:color="auto"/>
      </w:pBdr>
      <w:spacing w:before="120" w:after="120"/>
      <w:ind w:left="202"/>
      <w:jc w:val="both"/>
    </w:pPr>
  </w:style>
  <w:style w:type="paragraph" w:customStyle="1" w:styleId="boxhead">
    <w:name w:val="box head"/>
    <w:basedOn w:val="Normal"/>
    <w:pPr>
      <w:pBdr>
        <w:top w:val="double" w:sz="6" w:space="3" w:color="auto"/>
        <w:left w:val="double" w:sz="6" w:space="3" w:color="auto"/>
        <w:bottom w:val="double" w:sz="6" w:space="3" w:color="auto"/>
        <w:right w:val="double" w:sz="6" w:space="3" w:color="auto"/>
      </w:pBdr>
      <w:spacing w:before="240" w:after="60"/>
      <w:ind w:firstLine="720"/>
    </w:pPr>
    <w:rPr>
      <w:rFonts w:ascii="Arial" w:hAnsi="Arial"/>
      <w:b/>
      <w:smallCaps/>
    </w:rPr>
  </w:style>
  <w:style w:type="paragraph" w:customStyle="1" w:styleId="boxsourceline">
    <w:name w:val="box source line"/>
    <w:basedOn w:val="boxedbodytext"/>
    <w:pPr>
      <w:spacing w:before="60"/>
      <w:jc w:val="right"/>
    </w:pPr>
    <w:rPr>
      <w:rFonts w:ascii="Arial" w:hAnsi="Arial"/>
      <w:sz w:val="16"/>
    </w:rPr>
  </w:style>
  <w:style w:type="paragraph" w:customStyle="1" w:styleId="tablebodyfinal">
    <w:name w:val="table body final"/>
    <w:basedOn w:val="TableBody"/>
    <w:next w:val="BodyText"/>
    <w:pPr>
      <w:pBdr>
        <w:bottom w:val="single" w:sz="12" w:space="3" w:color="auto"/>
      </w:pBdr>
      <w:tabs>
        <w:tab w:val="right" w:pos="2880"/>
        <w:tab w:val="right" w:pos="3780"/>
        <w:tab w:val="right" w:pos="4680"/>
        <w:tab w:val="right" w:pos="5580"/>
        <w:tab w:val="right" w:pos="6480"/>
        <w:tab w:val="right" w:pos="7380"/>
      </w:tabs>
      <w:ind w:left="360"/>
    </w:pPr>
  </w:style>
  <w:style w:type="paragraph" w:customStyle="1" w:styleId="tableheadscenter">
    <w:name w:val="table heads center"/>
    <w:basedOn w:val="Normal"/>
    <w:next w:val="TableExhibitTitle"/>
    <w:pPr>
      <w:spacing w:after="60"/>
      <w:jc w:val="center"/>
    </w:pPr>
    <w:rPr>
      <w:rFonts w:ascii="Arial" w:hAnsi="Arial"/>
      <w:b/>
    </w:rPr>
  </w:style>
  <w:style w:type="paragraph" w:customStyle="1" w:styleId="tablespanhead">
    <w:name w:val="table span head"/>
    <w:basedOn w:val="Table"/>
    <w:next w:val="tableheads"/>
    <w:pPr>
      <w:tabs>
        <w:tab w:val="clear" w:pos="288"/>
        <w:tab w:val="clear" w:pos="576"/>
        <w:tab w:val="clear" w:pos="864"/>
        <w:tab w:val="clear" w:pos="1152"/>
        <w:tab w:val="clear" w:pos="1440"/>
        <w:tab w:val="center" w:pos="4770"/>
        <w:tab w:val="center" w:pos="7650"/>
      </w:tabs>
    </w:pPr>
    <w:rPr>
      <w:rFonts w:ascii="Arial" w:hAnsi="Arial"/>
      <w:b/>
      <w:sz w:val="18"/>
    </w:rPr>
  </w:style>
  <w:style w:type="paragraph" w:customStyle="1" w:styleId="T-acctsmfinalline">
    <w:name w:val="T-acct sm final line"/>
    <w:basedOn w:val="Normal"/>
    <w:pPr>
      <w:tabs>
        <w:tab w:val="right" w:pos="1620"/>
        <w:tab w:val="bar" w:pos="1800"/>
        <w:tab w:val="left" w:pos="1980"/>
        <w:tab w:val="right" w:pos="3690"/>
      </w:tabs>
    </w:pPr>
    <w:rPr>
      <w:rFonts w:ascii="Arial" w:hAnsi="Arial"/>
      <w:sz w:val="18"/>
      <w:u w:val="single"/>
    </w:rPr>
  </w:style>
  <w:style w:type="paragraph" w:customStyle="1" w:styleId="T-acctsmhead">
    <w:name w:val="T-acct sm head"/>
    <w:basedOn w:val="Normal"/>
    <w:next w:val="Normal"/>
    <w:pPr>
      <w:tabs>
        <w:tab w:val="center" w:pos="1800"/>
        <w:tab w:val="right" w:pos="3870"/>
      </w:tabs>
    </w:pPr>
    <w:rPr>
      <w:rFonts w:ascii="Arial" w:hAnsi="Arial"/>
      <w:sz w:val="18"/>
      <w:u w:val="single"/>
    </w:rPr>
  </w:style>
  <w:style w:type="paragraph" w:customStyle="1" w:styleId="T-acctsmnoteline">
    <w:name w:val="T-acct sm note line"/>
    <w:basedOn w:val="Normal"/>
    <w:pPr>
      <w:tabs>
        <w:tab w:val="center" w:pos="810"/>
        <w:tab w:val="bar" w:pos="1800"/>
        <w:tab w:val="center" w:pos="2880"/>
      </w:tabs>
    </w:pPr>
    <w:rPr>
      <w:rFonts w:ascii="Arial" w:hAnsi="Arial"/>
      <w:b/>
      <w:sz w:val="18"/>
    </w:rPr>
  </w:style>
  <w:style w:type="paragraph" w:customStyle="1" w:styleId="T-acctsmtotalline">
    <w:name w:val="T-acct sm total line"/>
    <w:basedOn w:val="Normal"/>
    <w:pPr>
      <w:tabs>
        <w:tab w:val="right" w:pos="1620"/>
        <w:tab w:val="bar" w:pos="1800"/>
        <w:tab w:val="left" w:pos="1980"/>
        <w:tab w:val="right" w:pos="3690"/>
      </w:tabs>
    </w:pPr>
    <w:rPr>
      <w:rFonts w:ascii="Arial" w:hAnsi="Arial"/>
      <w:sz w:val="18"/>
      <w:u w:val="double"/>
    </w:rPr>
  </w:style>
  <w:style w:type="paragraph" w:customStyle="1" w:styleId="t-acctlgdebit">
    <w:name w:val="t-acct lg debit"/>
    <w:basedOn w:val="Normal"/>
    <w:pPr>
      <w:tabs>
        <w:tab w:val="right" w:pos="4500"/>
      </w:tabs>
      <w:ind w:left="810" w:right="-22" w:hanging="90"/>
    </w:pPr>
    <w:rPr>
      <w:rFonts w:ascii="Arial" w:hAnsi="Arial"/>
      <w:sz w:val="18"/>
    </w:rPr>
  </w:style>
  <w:style w:type="paragraph" w:customStyle="1" w:styleId="t-acctlgcreditside">
    <w:name w:val="t-acct lg credit side"/>
    <w:basedOn w:val="Normal"/>
    <w:pPr>
      <w:tabs>
        <w:tab w:val="right" w:pos="706"/>
        <w:tab w:val="left" w:pos="886"/>
      </w:tabs>
      <w:ind w:left="1066" w:right="893" w:hanging="1066"/>
    </w:pPr>
    <w:rPr>
      <w:rFonts w:ascii="Arial" w:hAnsi="Arial"/>
      <w:sz w:val="18"/>
    </w:rPr>
  </w:style>
  <w:style w:type="paragraph" w:customStyle="1" w:styleId="t-acctlghead">
    <w:name w:val="t-acct lg head"/>
    <w:basedOn w:val="Normal"/>
    <w:next w:val="t-acctlgdebit"/>
    <w:pPr>
      <w:pBdr>
        <w:bottom w:val="single" w:sz="6" w:space="1" w:color="auto"/>
      </w:pBdr>
      <w:ind w:left="720" w:right="893"/>
      <w:jc w:val="center"/>
    </w:pPr>
    <w:rPr>
      <w:rFonts w:ascii="Arial" w:hAnsi="Arial"/>
      <w:sz w:val="18"/>
    </w:rPr>
  </w:style>
  <w:style w:type="paragraph" w:customStyle="1" w:styleId="tablefootnote">
    <w:name w:val="table footnote"/>
    <w:basedOn w:val="tablebodyfinal"/>
    <w:pPr>
      <w:keepLines/>
      <w:tabs>
        <w:tab w:val="right" w:pos="7200"/>
      </w:tabs>
      <w:spacing w:after="240"/>
    </w:pPr>
    <w:rPr>
      <w:sz w:val="16"/>
    </w:rPr>
  </w:style>
  <w:style w:type="paragraph" w:customStyle="1" w:styleId="tablesourceline">
    <w:name w:val="table source line"/>
    <w:basedOn w:val="Normal"/>
    <w:next w:val="Normal"/>
    <w:pPr>
      <w:spacing w:after="240"/>
      <w:ind w:firstLine="720"/>
    </w:pPr>
    <w:rPr>
      <w:rFonts w:ascii="Arial" w:hAnsi="Arial"/>
      <w:sz w:val="16"/>
    </w:rPr>
  </w:style>
  <w:style w:type="paragraph" w:customStyle="1" w:styleId="Italicsheading">
    <w:name w:val="Italics heading"/>
    <w:basedOn w:val="Normal"/>
    <w:next w:val="BodyText"/>
    <w:pPr>
      <w:spacing w:after="120"/>
    </w:pPr>
    <w:rPr>
      <w:i/>
    </w:rPr>
  </w:style>
  <w:style w:type="paragraph" w:customStyle="1" w:styleId="listquestion">
    <w:name w:val="list question"/>
    <w:basedOn w:val="BodyText"/>
    <w:pPr>
      <w:spacing w:after="0"/>
      <w:ind w:left="1080" w:hanging="360"/>
    </w:pPr>
  </w:style>
  <w:style w:type="paragraph" w:customStyle="1" w:styleId="listquesfinal">
    <w:name w:val="list ques final"/>
    <w:basedOn w:val="BodyText"/>
    <w:next w:val="BodyText"/>
    <w:pPr>
      <w:ind w:left="1080" w:hanging="360"/>
    </w:pPr>
  </w:style>
  <w:style w:type="paragraph" w:customStyle="1" w:styleId="quotesourceline">
    <w:name w:val="quote source line"/>
    <w:basedOn w:val="Normal"/>
    <w:pPr>
      <w:tabs>
        <w:tab w:val="right" w:pos="4320"/>
        <w:tab w:val="right" w:pos="5490"/>
      </w:tabs>
      <w:ind w:left="810" w:hanging="90"/>
      <w:jc w:val="right"/>
    </w:pPr>
    <w:rPr>
      <w:sz w:val="18"/>
    </w:rPr>
  </w:style>
  <w:style w:type="paragraph" w:customStyle="1" w:styleId="GJNameLine">
    <w:name w:val="GJ Name Line"/>
    <w:basedOn w:val="Normal"/>
    <w:next w:val="GJHeadLine1"/>
    <w:pPr>
      <w:pBdr>
        <w:bottom w:val="single" w:sz="6" w:space="1" w:color="auto"/>
      </w:pBdr>
      <w:spacing w:after="60"/>
      <w:ind w:right="2059"/>
      <w:jc w:val="center"/>
    </w:pPr>
    <w:rPr>
      <w:sz w:val="18"/>
    </w:rPr>
  </w:style>
  <w:style w:type="paragraph" w:customStyle="1" w:styleId="GJHeadLine1">
    <w:name w:val="GJ Head Line1"/>
    <w:basedOn w:val="Normal"/>
    <w:next w:val="GJHeadLine2"/>
    <w:pPr>
      <w:pBdr>
        <w:top w:val="double" w:sz="6" w:space="1" w:color="auto"/>
      </w:pBdr>
      <w:tabs>
        <w:tab w:val="bar" w:pos="878"/>
        <w:tab w:val="center" w:pos="2700"/>
        <w:tab w:val="bar" w:pos="4752"/>
        <w:tab w:val="center" w:pos="5130"/>
        <w:tab w:val="bar" w:pos="5490"/>
        <w:tab w:val="center" w:pos="5940"/>
        <w:tab w:val="bar" w:pos="6300"/>
        <w:tab w:val="center" w:pos="6750"/>
        <w:tab w:val="bar" w:pos="7200"/>
      </w:tabs>
      <w:ind w:right="2153"/>
    </w:pPr>
    <w:rPr>
      <w:sz w:val="16"/>
    </w:rPr>
  </w:style>
  <w:style w:type="paragraph" w:customStyle="1" w:styleId="GJHeadLine2">
    <w:name w:val="GJ Head Line2"/>
    <w:basedOn w:val="Normal"/>
    <w:next w:val="GJEntryline"/>
    <w:pPr>
      <w:pBdr>
        <w:bottom w:val="double" w:sz="6" w:space="1" w:color="auto"/>
      </w:pBdr>
      <w:tabs>
        <w:tab w:val="bar" w:pos="878"/>
        <w:tab w:val="center" w:pos="2700"/>
        <w:tab w:val="bar" w:pos="4752"/>
        <w:tab w:val="center" w:pos="5130"/>
        <w:tab w:val="bar" w:pos="5490"/>
        <w:tab w:val="center" w:pos="5940"/>
        <w:tab w:val="bar" w:pos="6300"/>
        <w:tab w:val="center" w:pos="6750"/>
        <w:tab w:val="bar" w:pos="7200"/>
      </w:tabs>
      <w:ind w:right="2153"/>
    </w:pPr>
    <w:rPr>
      <w:sz w:val="16"/>
    </w:rPr>
  </w:style>
  <w:style w:type="paragraph" w:customStyle="1" w:styleId="GJEntryline">
    <w:name w:val="GJ Entry line"/>
    <w:basedOn w:val="Normal"/>
    <w:pPr>
      <w:pBdr>
        <w:bottom w:val="single" w:sz="6" w:space="1" w:color="auto"/>
      </w:pBdr>
      <w:tabs>
        <w:tab w:val="bar" w:pos="540"/>
        <w:tab w:val="bar" w:pos="878"/>
        <w:tab w:val="center" w:pos="2700"/>
        <w:tab w:val="bar" w:pos="4752"/>
        <w:tab w:val="center" w:pos="5130"/>
        <w:tab w:val="bar" w:pos="5490"/>
        <w:tab w:val="center" w:pos="5940"/>
        <w:tab w:val="bar" w:pos="6300"/>
        <w:tab w:val="center" w:pos="6750"/>
        <w:tab w:val="bar" w:pos="7200"/>
      </w:tabs>
      <w:ind w:right="2153"/>
    </w:pPr>
    <w:rPr>
      <w:sz w:val="16"/>
    </w:rPr>
  </w:style>
  <w:style w:type="paragraph" w:customStyle="1" w:styleId="GJEntryline1">
    <w:name w:val="GJ Entry line1"/>
    <w:basedOn w:val="Normal"/>
    <w:next w:val="GJEntryline2"/>
    <w:pPr>
      <w:tabs>
        <w:tab w:val="bar" w:pos="540"/>
        <w:tab w:val="bar" w:pos="878"/>
        <w:tab w:val="center" w:pos="2700"/>
        <w:tab w:val="bar" w:pos="4752"/>
        <w:tab w:val="center" w:pos="5130"/>
        <w:tab w:val="bar" w:pos="5490"/>
        <w:tab w:val="center" w:pos="5940"/>
        <w:tab w:val="bar" w:pos="6300"/>
        <w:tab w:val="center" w:pos="6750"/>
        <w:tab w:val="bar" w:pos="7200"/>
      </w:tabs>
      <w:ind w:right="2153"/>
    </w:pPr>
    <w:rPr>
      <w:sz w:val="16"/>
    </w:rPr>
  </w:style>
  <w:style w:type="paragraph" w:customStyle="1" w:styleId="GJEntryline2">
    <w:name w:val="GJ Entry line2"/>
    <w:basedOn w:val="GJEntryline1"/>
    <w:pPr>
      <w:pBdr>
        <w:top w:val="single" w:sz="6" w:space="1" w:color="auto"/>
      </w:pBdr>
    </w:pPr>
  </w:style>
  <w:style w:type="paragraph" w:customStyle="1" w:styleId="ListNumberfinal">
    <w:name w:val="List Number final"/>
    <w:basedOn w:val="ListNumber"/>
    <w:pPr>
      <w:spacing w:after="240"/>
    </w:pPr>
  </w:style>
  <w:style w:type="paragraph" w:customStyle="1" w:styleId="ListNumber2final">
    <w:name w:val="List Number 2final"/>
    <w:basedOn w:val="ListNumber2"/>
    <w:pPr>
      <w:spacing w:after="240"/>
      <w:ind w:hanging="576"/>
    </w:pPr>
  </w:style>
  <w:style w:type="paragraph" w:customStyle="1" w:styleId="Obj2">
    <w:name w:val="Obj2"/>
    <w:basedOn w:val="Normal"/>
    <w:pPr>
      <w:widowControl w:val="0"/>
      <w:spacing w:before="100" w:after="100"/>
      <w:ind w:left="864"/>
    </w:pPr>
  </w:style>
  <w:style w:type="paragraph" w:customStyle="1" w:styleId="L3">
    <w:name w:val="L#3"/>
    <w:basedOn w:val="ListNumber"/>
    <w:pPr>
      <w:keepLines/>
      <w:spacing w:before="60" w:after="60"/>
      <w:ind w:left="1152"/>
    </w:pPr>
    <w:rPr>
      <w:sz w:val="20"/>
    </w:rPr>
  </w:style>
  <w:style w:type="paragraph" w:customStyle="1" w:styleId="MarginBox">
    <w:name w:val="Margin Box"/>
    <w:basedOn w:val="BodyText"/>
    <w:pPr>
      <w:framePr w:w="1310" w:h="3125" w:hRule="exact" w:hSpace="360" w:vSpace="360" w:wrap="around" w:vAnchor="text" w:hAnchor="page" w:xAlign="outside" w:y="1"/>
      <w:jc w:val="left"/>
    </w:pPr>
    <w:rPr>
      <w:b/>
      <w:sz w:val="18"/>
    </w:rPr>
  </w:style>
  <w:style w:type="paragraph" w:customStyle="1" w:styleId="TableBody9">
    <w:name w:val="Table Body 9"/>
    <w:basedOn w:val="TableBody"/>
    <w:rPr>
      <w:sz w:val="18"/>
    </w:rPr>
  </w:style>
  <w:style w:type="paragraph" w:customStyle="1" w:styleId="Obj1">
    <w:name w:val="Obj1"/>
    <w:basedOn w:val="Obj2"/>
    <w:pPr>
      <w:tabs>
        <w:tab w:val="left" w:pos="-720"/>
      </w:tabs>
      <w:suppressAutoHyphens/>
      <w:ind w:left="0"/>
      <w:jc w:val="center"/>
    </w:pPr>
    <w:rPr>
      <w:rFonts w:ascii="CG Times" w:hAnsi="CG Times"/>
      <w:spacing w:val="-2"/>
      <w:kern w:val="1"/>
    </w:rPr>
  </w:style>
  <w:style w:type="paragraph" w:customStyle="1" w:styleId="L4">
    <w:name w:val="L#4"/>
    <w:basedOn w:val="L3"/>
    <w:pPr>
      <w:ind w:left="1512" w:hanging="360"/>
    </w:pPr>
  </w:style>
  <w:style w:type="paragraph" w:customStyle="1" w:styleId="BodyTextOutline">
    <w:name w:val="Body Text Outline"/>
    <w:basedOn w:val="Normal"/>
    <w:pPr>
      <w:ind w:left="720"/>
    </w:pPr>
  </w:style>
  <w:style w:type="paragraph" w:customStyle="1" w:styleId="MarginText">
    <w:name w:val="Margin Text"/>
    <w:basedOn w:val="BodyText"/>
    <w:pPr>
      <w:framePr w:w="1310" w:h="3125" w:hRule="exact" w:hSpace="360" w:vSpace="360" w:wrap="around" w:vAnchor="text" w:hAnchor="page" w:xAlign="outside" w:y="1"/>
      <w:jc w:val="left"/>
    </w:pPr>
    <w:rPr>
      <w:b/>
      <w:sz w:val="18"/>
    </w:rPr>
  </w:style>
  <w:style w:type="paragraph" w:customStyle="1" w:styleId="Outline1">
    <w:name w:val="Outline 1"/>
    <w:pPr>
      <w:tabs>
        <w:tab w:val="left" w:pos="720"/>
        <w:tab w:val="left" w:pos="1080"/>
        <w:tab w:val="left" w:pos="1440"/>
        <w:tab w:val="left" w:pos="1800"/>
        <w:tab w:val="left" w:pos="2160"/>
        <w:tab w:val="left" w:pos="2520"/>
        <w:tab w:val="left" w:pos="2880"/>
        <w:tab w:val="left" w:pos="3240"/>
      </w:tabs>
      <w:spacing w:before="60"/>
      <w:ind w:left="720" w:hanging="720"/>
    </w:pPr>
    <w:rPr>
      <w:sz w:val="22"/>
      <w:lang w:eastAsia="en-US"/>
    </w:rPr>
  </w:style>
  <w:style w:type="paragraph" w:customStyle="1" w:styleId="Outline2">
    <w:name w:val="Outline 2"/>
    <w:basedOn w:val="Outline1"/>
    <w:pPr>
      <w:ind w:left="1080" w:hanging="360"/>
    </w:pPr>
  </w:style>
  <w:style w:type="paragraph" w:customStyle="1" w:styleId="Outline3">
    <w:name w:val="Outline 3"/>
    <w:basedOn w:val="Outline1"/>
    <w:pPr>
      <w:ind w:left="1440" w:hanging="360"/>
    </w:pPr>
  </w:style>
  <w:style w:type="paragraph" w:customStyle="1" w:styleId="Outline4">
    <w:name w:val="Outline 4"/>
    <w:basedOn w:val="Outline1"/>
    <w:pPr>
      <w:tabs>
        <w:tab w:val="left" w:pos="3600"/>
      </w:tabs>
      <w:ind w:left="1800" w:hanging="360"/>
    </w:pPr>
  </w:style>
  <w:style w:type="paragraph" w:customStyle="1" w:styleId="Outline5">
    <w:name w:val="Outline 5"/>
    <w:basedOn w:val="Outline1"/>
    <w:pPr>
      <w:tabs>
        <w:tab w:val="left" w:pos="0"/>
        <w:tab w:val="left" w:pos="600"/>
        <w:tab w:val="left" w:pos="1560"/>
        <w:tab w:val="left" w:pos="2040"/>
      </w:tabs>
      <w:suppressAutoHyphens/>
      <w:ind w:left="2160" w:hanging="360"/>
    </w:pPr>
  </w:style>
  <w:style w:type="paragraph" w:customStyle="1" w:styleId="Outline6">
    <w:name w:val="Outline 6"/>
    <w:basedOn w:val="Outline1"/>
    <w:pPr>
      <w:ind w:left="2520" w:hanging="360"/>
    </w:pPr>
  </w:style>
  <w:style w:type="paragraph" w:customStyle="1" w:styleId="OutlineIndent">
    <w:name w:val="Outline Indent"/>
    <w:basedOn w:val="BodyTextIndent"/>
    <w:pPr>
      <w:spacing w:before="60"/>
      <w:ind w:left="720"/>
    </w:pPr>
  </w:style>
  <w:style w:type="paragraph" w:styleId="BodyTextIndent">
    <w:name w:val="Body Text Indent"/>
    <w:basedOn w:val="Normal"/>
    <w:pPr>
      <w:spacing w:after="120"/>
      <w:ind w:left="360"/>
      <w:jc w:val="both"/>
    </w:pPr>
  </w:style>
  <w:style w:type="paragraph" w:customStyle="1" w:styleId="titlepagepreparedby">
    <w:name w:val="title page prepared by"/>
    <w:basedOn w:val="titlepageedition"/>
    <w:pPr>
      <w:spacing w:before="720" w:after="0"/>
    </w:pPr>
  </w:style>
  <w:style w:type="paragraph" w:styleId="ListNumber3">
    <w:name w:val="List Number 3"/>
    <w:basedOn w:val="Normal"/>
    <w:pPr>
      <w:spacing w:after="60"/>
      <w:ind w:left="1080" w:hanging="360"/>
    </w:pPr>
  </w:style>
  <w:style w:type="paragraph" w:customStyle="1" w:styleId="AnswerSpace">
    <w:name w:val="AnswerSpace"/>
    <w:basedOn w:val="Normal"/>
    <w:pPr>
      <w:spacing w:after="1800"/>
    </w:pPr>
  </w:style>
  <w:style w:type="paragraph" w:styleId="DocumentMap">
    <w:name w:val="Document Map"/>
    <w:basedOn w:val="Normal"/>
    <w:semiHidden/>
    <w:pPr>
      <w:shd w:val="clear" w:color="auto" w:fill="000080"/>
    </w:pPr>
    <w:rPr>
      <w:rFonts w:ascii="Tahoma" w:hAnsi="Tahoma"/>
    </w:rPr>
  </w:style>
  <w:style w:type="character" w:styleId="PageNumber">
    <w:name w:val="page number"/>
    <w:basedOn w:val="DefaultParagraphFont"/>
  </w:style>
  <w:style w:type="table" w:styleId="TableGrid">
    <w:name w:val="Table Grid"/>
    <w:basedOn w:val="TableNormal"/>
    <w:rsid w:val="00085C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5C3250"/>
    <w:pPr>
      <w:spacing w:before="100" w:beforeAutospacing="1" w:after="100" w:afterAutospacing="1"/>
    </w:pPr>
    <w:rPr>
      <w:sz w:val="24"/>
      <w:szCs w:val="24"/>
    </w:rPr>
  </w:style>
  <w:style w:type="paragraph" w:styleId="BalloonText">
    <w:name w:val="Balloon Text"/>
    <w:basedOn w:val="Normal"/>
    <w:link w:val="BalloonTextChar"/>
    <w:rsid w:val="007B4E57"/>
    <w:rPr>
      <w:rFonts w:ascii="Lucida Grande" w:hAnsi="Lucida Grande" w:cs="Lucida Grande"/>
      <w:sz w:val="18"/>
      <w:szCs w:val="18"/>
    </w:rPr>
  </w:style>
  <w:style w:type="character" w:customStyle="1" w:styleId="BalloonTextChar">
    <w:name w:val="Balloon Text Char"/>
    <w:link w:val="BalloonText"/>
    <w:rsid w:val="007B4E57"/>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8448289">
      <w:bodyDiv w:val="1"/>
      <w:marLeft w:val="0"/>
      <w:marRight w:val="0"/>
      <w:marTop w:val="0"/>
      <w:marBottom w:val="0"/>
      <w:divBdr>
        <w:top w:val="none" w:sz="0" w:space="0" w:color="auto"/>
        <w:left w:val="none" w:sz="0" w:space="0" w:color="auto"/>
        <w:bottom w:val="none" w:sz="0" w:space="0" w:color="auto"/>
        <w:right w:val="none" w:sz="0" w:space="0" w:color="auto"/>
      </w:divBdr>
    </w:div>
    <w:div w:id="331644877">
      <w:bodyDiv w:val="1"/>
      <w:marLeft w:val="0"/>
      <w:marRight w:val="0"/>
      <w:marTop w:val="0"/>
      <w:marBottom w:val="0"/>
      <w:divBdr>
        <w:top w:val="none" w:sz="0" w:space="0" w:color="auto"/>
        <w:left w:val="none" w:sz="0" w:space="0" w:color="auto"/>
        <w:bottom w:val="none" w:sz="0" w:space="0" w:color="auto"/>
        <w:right w:val="none" w:sz="0" w:space="0" w:color="auto"/>
      </w:divBdr>
    </w:div>
    <w:div w:id="1089229035">
      <w:bodyDiv w:val="1"/>
      <w:marLeft w:val="0"/>
      <w:marRight w:val="0"/>
      <w:marTop w:val="0"/>
      <w:marBottom w:val="0"/>
      <w:divBdr>
        <w:top w:val="none" w:sz="0" w:space="0" w:color="auto"/>
        <w:left w:val="none" w:sz="0" w:space="0" w:color="auto"/>
        <w:bottom w:val="none" w:sz="0" w:space="0" w:color="auto"/>
        <w:right w:val="none" w:sz="0" w:space="0" w:color="auto"/>
      </w:divBdr>
    </w:div>
    <w:div w:id="1148981494">
      <w:bodyDiv w:val="1"/>
      <w:marLeft w:val="0"/>
      <w:marRight w:val="0"/>
      <w:marTop w:val="0"/>
      <w:marBottom w:val="0"/>
      <w:divBdr>
        <w:top w:val="none" w:sz="0" w:space="0" w:color="auto"/>
        <w:left w:val="none" w:sz="0" w:space="0" w:color="auto"/>
        <w:bottom w:val="none" w:sz="0" w:space="0" w:color="auto"/>
        <w:right w:val="none" w:sz="0" w:space="0" w:color="auto"/>
      </w:divBdr>
    </w:div>
    <w:div w:id="1209495463">
      <w:bodyDiv w:val="1"/>
      <w:marLeft w:val="0"/>
      <w:marRight w:val="0"/>
      <w:marTop w:val="0"/>
      <w:marBottom w:val="0"/>
      <w:divBdr>
        <w:top w:val="none" w:sz="0" w:space="0" w:color="auto"/>
        <w:left w:val="none" w:sz="0" w:space="0" w:color="auto"/>
        <w:bottom w:val="none" w:sz="0" w:space="0" w:color="auto"/>
        <w:right w:val="none" w:sz="0" w:space="0" w:color="auto"/>
      </w:divBdr>
    </w:div>
    <w:div w:id="1832213991">
      <w:bodyDiv w:val="1"/>
      <w:marLeft w:val="0"/>
      <w:marRight w:val="0"/>
      <w:marTop w:val="0"/>
      <w:marBottom w:val="0"/>
      <w:divBdr>
        <w:top w:val="none" w:sz="0" w:space="0" w:color="auto"/>
        <w:left w:val="none" w:sz="0" w:space="0" w:color="auto"/>
        <w:bottom w:val="none" w:sz="0" w:space="0" w:color="auto"/>
        <w:right w:val="none" w:sz="0" w:space="0" w:color="auto"/>
      </w:divBdr>
    </w:div>
    <w:div w:id="1971327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1.wmf"/><Relationship Id="rId21" Type="http://schemas.openxmlformats.org/officeDocument/2006/relationships/oleObject" Target="embeddings/oleObject7.bin"/><Relationship Id="rId42" Type="http://schemas.openxmlformats.org/officeDocument/2006/relationships/image" Target="media/image21.wmf"/><Relationship Id="rId47" Type="http://schemas.openxmlformats.org/officeDocument/2006/relationships/package" Target="embeddings/Microsoft_Excel_Worksheet2.xlsx"/><Relationship Id="rId63" Type="http://schemas.openxmlformats.org/officeDocument/2006/relationships/image" Target="media/image32.png"/><Relationship Id="rId68" Type="http://schemas.openxmlformats.org/officeDocument/2006/relationships/oleObject" Target="embeddings/oleObject18.bin"/><Relationship Id="rId2" Type="http://schemas.openxmlformats.org/officeDocument/2006/relationships/styles" Target="styles.xml"/><Relationship Id="rId16" Type="http://schemas.openxmlformats.org/officeDocument/2006/relationships/image" Target="media/image6.wmf"/><Relationship Id="rId29" Type="http://schemas.openxmlformats.org/officeDocument/2006/relationships/package" Target="embeddings/Microsoft_Excel_Worksheet.xlsx"/><Relationship Id="rId11" Type="http://schemas.openxmlformats.org/officeDocument/2006/relationships/oleObject" Target="embeddings/oleObject2.bin"/><Relationship Id="rId24" Type="http://schemas.openxmlformats.org/officeDocument/2006/relationships/image" Target="media/image10.wmf"/><Relationship Id="rId32" Type="http://schemas.openxmlformats.org/officeDocument/2006/relationships/image" Target="media/image15.png"/><Relationship Id="rId37" Type="http://schemas.openxmlformats.org/officeDocument/2006/relationships/oleObject" Target="embeddings/Microsoft_Excel_97_-_2004_Worksheet.xls"/><Relationship Id="rId40" Type="http://schemas.openxmlformats.org/officeDocument/2006/relationships/image" Target="media/image20.wmf"/><Relationship Id="rId45" Type="http://schemas.openxmlformats.org/officeDocument/2006/relationships/package" Target="embeddings/Microsoft_Excel_Worksheet1.xlsx"/><Relationship Id="rId53" Type="http://schemas.openxmlformats.org/officeDocument/2006/relationships/image" Target="media/image27.wmf"/><Relationship Id="rId58" Type="http://schemas.openxmlformats.org/officeDocument/2006/relationships/oleObject" Target="embeddings/oleObject16.bin"/><Relationship Id="rId66" Type="http://schemas.openxmlformats.org/officeDocument/2006/relationships/oleObject" Target="embeddings/oleObject17.bin"/><Relationship Id="rId5" Type="http://schemas.openxmlformats.org/officeDocument/2006/relationships/footnotes" Target="footnotes.xml"/><Relationship Id="rId61" Type="http://schemas.openxmlformats.org/officeDocument/2006/relationships/image" Target="media/image31.emf"/><Relationship Id="rId19" Type="http://schemas.openxmlformats.org/officeDocument/2006/relationships/oleObject" Target="embeddings/oleObject6.bin"/><Relationship Id="rId14" Type="http://schemas.openxmlformats.org/officeDocument/2006/relationships/image" Target="media/image5.wmf"/><Relationship Id="rId22" Type="http://schemas.openxmlformats.org/officeDocument/2006/relationships/image" Target="media/image9.wmf"/><Relationship Id="rId27" Type="http://schemas.openxmlformats.org/officeDocument/2006/relationships/oleObject" Target="embeddings/oleObject10.bin"/><Relationship Id="rId30" Type="http://schemas.openxmlformats.org/officeDocument/2006/relationships/image" Target="media/image13.png"/><Relationship Id="rId35" Type="http://schemas.openxmlformats.org/officeDocument/2006/relationships/oleObject" Target="embeddings/oleObject11.bin"/><Relationship Id="rId43" Type="http://schemas.openxmlformats.org/officeDocument/2006/relationships/oleObject" Target="embeddings/Microsoft_Excel_97_-_2004_Worksheet1.xls"/><Relationship Id="rId48" Type="http://schemas.openxmlformats.org/officeDocument/2006/relationships/image" Target="media/image24.png"/><Relationship Id="rId56" Type="http://schemas.openxmlformats.org/officeDocument/2006/relationships/oleObject" Target="embeddings/oleObject15.bin"/><Relationship Id="rId64" Type="http://schemas.openxmlformats.org/officeDocument/2006/relationships/image" Target="media/image33.png"/><Relationship Id="rId69" Type="http://schemas.openxmlformats.org/officeDocument/2006/relationships/header" Target="header1.xml"/><Relationship Id="rId8" Type="http://schemas.openxmlformats.org/officeDocument/2006/relationships/image" Target="media/image2.wmf"/><Relationship Id="rId51" Type="http://schemas.openxmlformats.org/officeDocument/2006/relationships/image" Target="media/image26.wmf"/><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4.w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image" Target="media/image16.png"/><Relationship Id="rId38" Type="http://schemas.openxmlformats.org/officeDocument/2006/relationships/image" Target="media/image19.wmf"/><Relationship Id="rId46" Type="http://schemas.openxmlformats.org/officeDocument/2006/relationships/image" Target="media/image23.emf"/><Relationship Id="rId59" Type="http://schemas.openxmlformats.org/officeDocument/2006/relationships/image" Target="media/image30.emf"/><Relationship Id="rId67" Type="http://schemas.openxmlformats.org/officeDocument/2006/relationships/image" Target="media/image35.wmf"/><Relationship Id="rId20" Type="http://schemas.openxmlformats.org/officeDocument/2006/relationships/image" Target="media/image8.wmf"/><Relationship Id="rId41" Type="http://schemas.openxmlformats.org/officeDocument/2006/relationships/oleObject" Target="embeddings/oleObject13.bin"/><Relationship Id="rId54" Type="http://schemas.openxmlformats.org/officeDocument/2006/relationships/oleObject" Target="embeddings/oleObject14.bin"/><Relationship Id="rId62" Type="http://schemas.openxmlformats.org/officeDocument/2006/relationships/package" Target="embeddings/Microsoft_Excel_Worksheet5.xlsx"/><Relationship Id="rId7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2.emf"/><Relationship Id="rId36" Type="http://schemas.openxmlformats.org/officeDocument/2006/relationships/image" Target="media/image18.wmf"/><Relationship Id="rId49" Type="http://schemas.openxmlformats.org/officeDocument/2006/relationships/image" Target="media/image25.emf"/><Relationship Id="rId57" Type="http://schemas.openxmlformats.org/officeDocument/2006/relationships/image" Target="media/image29.wmf"/><Relationship Id="rId10" Type="http://schemas.openxmlformats.org/officeDocument/2006/relationships/image" Target="media/image3.wmf"/><Relationship Id="rId31" Type="http://schemas.openxmlformats.org/officeDocument/2006/relationships/image" Target="media/image14.png"/><Relationship Id="rId44" Type="http://schemas.openxmlformats.org/officeDocument/2006/relationships/image" Target="media/image22.emf"/><Relationship Id="rId52" Type="http://schemas.openxmlformats.org/officeDocument/2006/relationships/oleObject" Target="embeddings/Microsoft_Excel_97_-_2004_Worksheet2.xls"/><Relationship Id="rId60" Type="http://schemas.openxmlformats.org/officeDocument/2006/relationships/package" Target="embeddings/Microsoft_Excel_Worksheet4.xlsx"/><Relationship Id="rId65" Type="http://schemas.openxmlformats.org/officeDocument/2006/relationships/image" Target="media/image34.wmf"/><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image" Target="media/image7.wmf"/><Relationship Id="rId39" Type="http://schemas.openxmlformats.org/officeDocument/2006/relationships/oleObject" Target="embeddings/oleObject12.bin"/><Relationship Id="rId34" Type="http://schemas.openxmlformats.org/officeDocument/2006/relationships/image" Target="media/image17.wmf"/><Relationship Id="rId50" Type="http://schemas.openxmlformats.org/officeDocument/2006/relationships/package" Target="embeddings/Microsoft_Excel_Worksheet3.xlsx"/><Relationship Id="rId55" Type="http://schemas.openxmlformats.org/officeDocument/2006/relationships/image" Target="media/image28.wmf"/><Relationship Id="rId7" Type="http://schemas.openxmlformats.org/officeDocument/2006/relationships/image" Target="media/image1.png"/><Relationship Id="rId71"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Heban.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C:\Program Files\Microsoft Office\Templates\Heban.dot</Template>
  <TotalTime>54</TotalTime>
  <Pages>26</Pages>
  <Words>2549</Words>
  <Characters>14535</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CHAPTER 2</vt:lpstr>
    </vt:vector>
  </TitlesOfParts>
  <Company>D. Heban</Company>
  <LinksUpToDate>false</LinksUpToDate>
  <CharactersWithSpaces>17050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2</dc:title>
  <dc:subject/>
  <dc:creator>D. Heban</dc:creator>
  <cp:keywords/>
  <cp:lastModifiedBy>swathen@sc.rr.com</cp:lastModifiedBy>
  <cp:revision>19</cp:revision>
  <cp:lastPrinted>1998-06-27T16:39:00Z</cp:lastPrinted>
  <dcterms:created xsi:type="dcterms:W3CDTF">2019-01-03T15:29:00Z</dcterms:created>
  <dcterms:modified xsi:type="dcterms:W3CDTF">2019-05-23T15:36:00Z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